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02E9" w14:textId="41616A49" w:rsidR="006D39DB" w:rsidRPr="008813AC" w:rsidRDefault="007A73E5" w:rsidP="00D81BEF">
      <w:pPr>
        <w:pStyle w:val="SongTitle"/>
        <w:rPr>
          <w:sz w:val="50"/>
          <w:szCs w:val="50"/>
        </w:rPr>
      </w:pPr>
      <w:r w:rsidRPr="008813AC">
        <w:rPr>
          <w:sz w:val="50"/>
          <w:szCs w:val="50"/>
        </w:rPr>
        <w:t>O Holy Night (Hear the Gospel Story)</w:t>
      </w:r>
    </w:p>
    <w:p w14:paraId="46F86E00" w14:textId="010031FA" w:rsidR="004E349F" w:rsidRPr="00D81BEF" w:rsidRDefault="00C72C05" w:rsidP="00D81BEF">
      <w:pPr>
        <w:pStyle w:val="Subtitle"/>
        <w:jc w:val="center"/>
        <w:rPr>
          <w:rFonts w:eastAsia="Arial"/>
          <w:b w:val="0"/>
          <w:bCs/>
          <w:i/>
          <w:iCs/>
        </w:rPr>
      </w:pPr>
      <w:r w:rsidRPr="00C72C05">
        <w:rPr>
          <w:rFonts w:eastAsia="Arial"/>
          <w:b w:val="0"/>
          <w:bCs/>
          <w:i/>
          <w:iCs/>
        </w:rPr>
        <w:t>(</w:t>
      </w:r>
      <w:r>
        <w:rPr>
          <w:rFonts w:eastAsia="Arial"/>
          <w:b w:val="0"/>
          <w:bCs/>
          <w:i/>
          <w:iCs/>
        </w:rPr>
        <w:t xml:space="preserve">as recorded on Prepare Him Room </w:t>
      </w:r>
      <w:r w:rsidRPr="00C72C05">
        <w:rPr>
          <w:rFonts w:eastAsia="Arial"/>
          <w:b w:val="0"/>
          <w:bCs/>
          <w:i/>
          <w:iCs/>
        </w:rPr>
        <w:t>Liv</w:t>
      </w:r>
      <w:r>
        <w:rPr>
          <w:rFonts w:eastAsia="Arial"/>
          <w:b w:val="0"/>
          <w:bCs/>
          <w:i/>
          <w:iCs/>
        </w:rPr>
        <w:t>e</w:t>
      </w:r>
      <w:r w:rsidRPr="00C72C05">
        <w:rPr>
          <w:rFonts w:eastAsia="Arial"/>
          <w:b w:val="0"/>
          <w:bCs/>
          <w:i/>
          <w:iCs/>
        </w:rPr>
        <w:t>)</w:t>
      </w:r>
    </w:p>
    <w:p w14:paraId="43A0C92C" w14:textId="40504634" w:rsidR="00BF2217" w:rsidRPr="00BF2217" w:rsidRDefault="007A73E5" w:rsidP="00094E51">
      <w:pPr>
        <w:pStyle w:val="Verse"/>
      </w:pPr>
      <w:r>
        <w:t>12</w:t>
      </w:r>
      <w:r w:rsidR="00240BBA">
        <w:t>/</w:t>
      </w:r>
      <w:proofErr w:type="gramStart"/>
      <w:r>
        <w:t>8</w:t>
      </w:r>
      <w:r w:rsidR="00BD1797" w:rsidRPr="005A7C68">
        <w:t xml:space="preserve"> </w:t>
      </w:r>
      <w:r w:rsidR="008A5EC5">
        <w:t xml:space="preserve"> </w:t>
      </w:r>
      <w:r w:rsidR="00BD1797" w:rsidRPr="005A7C68">
        <w:t>BPM</w:t>
      </w:r>
      <w:proofErr w:type="gramEnd"/>
      <w:r w:rsidR="008A5EC5">
        <w:t xml:space="preserve"> </w:t>
      </w:r>
      <w:r w:rsidR="001D2517">
        <w:rPr>
          <w:rFonts w:ascii="Segoe UI Symbol" w:hAnsi="Segoe UI Symbol" w:cs="Segoe UI Symbol"/>
        </w:rPr>
        <w:t>♩</w:t>
      </w:r>
      <w:r>
        <w:rPr>
          <w:rFonts w:ascii="Segoe UI Symbol" w:hAnsi="Segoe UI Symbol" w:cs="Segoe UI Symbol"/>
        </w:rPr>
        <w:t>.</w:t>
      </w:r>
      <w:r w:rsidR="00240BBA">
        <w:rPr>
          <w:sz w:val="26"/>
          <w:szCs w:val="26"/>
        </w:rPr>
        <w:t xml:space="preserve"> =</w:t>
      </w:r>
      <w:r w:rsidR="00BD1797" w:rsidRPr="00240BBA">
        <w:rPr>
          <w:sz w:val="26"/>
          <w:szCs w:val="26"/>
        </w:rPr>
        <w:t xml:space="preserve"> </w:t>
      </w:r>
      <w:r>
        <w:t>62</w:t>
      </w:r>
    </w:p>
    <w:p w14:paraId="0A52684A" w14:textId="77777777" w:rsidR="00BF2217" w:rsidRDefault="00BF2217" w:rsidP="006A7758">
      <w:pPr>
        <w:pStyle w:val="space"/>
      </w:pPr>
    </w:p>
    <w:p w14:paraId="1677A76B" w14:textId="77777777" w:rsidR="002B1F94" w:rsidRPr="002B1F94" w:rsidRDefault="002B1F94" w:rsidP="00094E51">
      <w:pPr>
        <w:pStyle w:val="Verse"/>
        <w:rPr>
          <w:vanish/>
          <w:specVanish/>
        </w:rPr>
      </w:pPr>
      <w:r>
        <w:t>Intro:</w:t>
      </w:r>
    </w:p>
    <w:p w14:paraId="075E60C2" w14:textId="625DF947" w:rsidR="002B1F94" w:rsidRPr="00094E51" w:rsidRDefault="002B1F94" w:rsidP="00094E51">
      <w:pPr>
        <w:pStyle w:val="Chords"/>
      </w:pPr>
      <w:r>
        <w:t xml:space="preserve"> </w:t>
      </w:r>
      <w:r w:rsidR="001146E4">
        <w:t>A</w:t>
      </w:r>
      <w:r w:rsidRPr="00094E51">
        <w:t xml:space="preserve">          </w:t>
      </w:r>
      <w:r w:rsidR="009347B4">
        <w:t xml:space="preserve">  </w:t>
      </w:r>
      <w:r w:rsidRPr="00094E51">
        <w:t>|</w:t>
      </w:r>
      <w:r w:rsidR="00642E9A">
        <w:t xml:space="preserve"> D/A            | </w:t>
      </w:r>
      <w:r w:rsidR="00642E9A" w:rsidRPr="00642E9A">
        <w:t>A            | D/A</w:t>
      </w:r>
    </w:p>
    <w:p w14:paraId="4AB29E62" w14:textId="77777777" w:rsidR="00BF2217" w:rsidRPr="0027609D" w:rsidRDefault="00BF2217" w:rsidP="00D1650E">
      <w:pPr>
        <w:pStyle w:val="space"/>
      </w:pPr>
    </w:p>
    <w:p w14:paraId="41730060" w14:textId="6AD9D590" w:rsidR="00105271" w:rsidRPr="00C72C05" w:rsidRDefault="00B25E82" w:rsidP="00094E51">
      <w:pPr>
        <w:pStyle w:val="Chords"/>
      </w:pPr>
      <w:r>
        <w:t>A</w:t>
      </w:r>
      <w:r>
        <w:tab/>
      </w:r>
      <w:r>
        <w:tab/>
        <w:t xml:space="preserve">          D/A</w:t>
      </w:r>
      <w:r>
        <w:tab/>
      </w:r>
      <w:r>
        <w:tab/>
        <w:t xml:space="preserve">        </w:t>
      </w:r>
      <w:proofErr w:type="spellStart"/>
      <w:r>
        <w:t>A</w:t>
      </w:r>
      <w:proofErr w:type="spellEnd"/>
      <w:r>
        <w:tab/>
      </w:r>
      <w:r>
        <w:tab/>
      </w:r>
      <w:r>
        <w:tab/>
        <w:t xml:space="preserve">   </w:t>
      </w:r>
      <w:proofErr w:type="spellStart"/>
      <w:r>
        <w:t>F#m</w:t>
      </w:r>
      <w:proofErr w:type="spellEnd"/>
      <w:r>
        <w:tab/>
      </w:r>
      <w:r>
        <w:tab/>
        <w:t xml:space="preserve"> E</w:t>
      </w:r>
      <w:r w:rsidR="002A36C2">
        <w:tab/>
      </w:r>
      <w:r w:rsidR="002A36C2">
        <w:tab/>
        <w:t xml:space="preserve">    D</w:t>
      </w:r>
    </w:p>
    <w:p w14:paraId="73E2367E" w14:textId="1372F8FD" w:rsidR="00813B5A" w:rsidRPr="00C72C05" w:rsidRDefault="00813B5A" w:rsidP="00094E51">
      <w:pPr>
        <w:pStyle w:val="Verse"/>
        <w:rPr>
          <w:vanish/>
          <w:specVanish/>
        </w:rPr>
      </w:pPr>
      <w:r w:rsidRPr="00C72C05">
        <w:t>V</w:t>
      </w:r>
      <w:r w:rsidR="006D72E5" w:rsidRPr="00C72C05">
        <w:t>S</w:t>
      </w:r>
      <w:r w:rsidRPr="00C72C05">
        <w:t xml:space="preserve"> 1</w:t>
      </w:r>
    </w:p>
    <w:p w14:paraId="1BCAD484" w14:textId="55945A72" w:rsidR="00847043" w:rsidRPr="00C72C05" w:rsidRDefault="00813B5A" w:rsidP="006D72E5">
      <w:pPr>
        <w:pStyle w:val="Lyrics"/>
        <w:ind w:left="720" w:hanging="720"/>
        <w:rPr>
          <w:sz w:val="24"/>
          <w:szCs w:val="24"/>
        </w:rPr>
      </w:pPr>
      <w:r w:rsidRPr="00C72C05">
        <w:rPr>
          <w:sz w:val="24"/>
          <w:szCs w:val="24"/>
        </w:rPr>
        <w:t xml:space="preserve"> </w:t>
      </w:r>
      <w:r w:rsidRPr="00C72C05">
        <w:rPr>
          <w:sz w:val="24"/>
          <w:szCs w:val="24"/>
        </w:rPr>
        <w:tab/>
      </w:r>
      <w:r w:rsidR="007A73E5" w:rsidRPr="00C72C05">
        <w:rPr>
          <w:sz w:val="24"/>
          <w:szCs w:val="24"/>
        </w:rPr>
        <w:t>O holy night, the stars are brightly shining,</w:t>
      </w:r>
      <w:r w:rsidR="006D72E5" w:rsidRPr="00C72C05">
        <w:rPr>
          <w:sz w:val="24"/>
          <w:szCs w:val="24"/>
        </w:rPr>
        <w:t xml:space="preserve"> </w:t>
      </w:r>
      <w:r w:rsidR="00C72C05">
        <w:rPr>
          <w:sz w:val="24"/>
          <w:szCs w:val="24"/>
        </w:rPr>
        <w:t>i</w:t>
      </w:r>
      <w:r w:rsidR="006D72E5" w:rsidRPr="00C72C05">
        <w:rPr>
          <w:sz w:val="24"/>
          <w:szCs w:val="24"/>
        </w:rPr>
        <w:t>t is the night of the dear Savior’s birth.</w:t>
      </w:r>
    </w:p>
    <w:p w14:paraId="40CD9F54" w14:textId="35D69E1C" w:rsidR="006D72E5" w:rsidRPr="00C72C05" w:rsidRDefault="002A36C2" w:rsidP="00094E51">
      <w:pPr>
        <w:pStyle w:val="Chords"/>
      </w:pPr>
      <w:r>
        <w:t>A</w:t>
      </w:r>
      <w:r>
        <w:tab/>
      </w:r>
      <w:r>
        <w:tab/>
      </w:r>
      <w:r>
        <w:tab/>
        <w:t xml:space="preserve">      D/A</w:t>
      </w:r>
      <w:r>
        <w:tab/>
      </w:r>
      <w:r>
        <w:tab/>
        <w:t xml:space="preserve">        </w:t>
      </w:r>
      <w:proofErr w:type="spellStart"/>
      <w:r>
        <w:t>A</w:t>
      </w:r>
      <w:proofErr w:type="spellEnd"/>
      <w:r>
        <w:tab/>
      </w:r>
      <w:r>
        <w:tab/>
      </w:r>
      <w:proofErr w:type="gramStart"/>
      <w:r>
        <w:tab/>
        <w:t xml:space="preserve">  </w:t>
      </w:r>
      <w:proofErr w:type="spellStart"/>
      <w:r>
        <w:t>C</w:t>
      </w:r>
      <w:proofErr w:type="gramEnd"/>
      <w:r>
        <w:t>#m</w:t>
      </w:r>
      <w:proofErr w:type="spellEnd"/>
      <w:r>
        <w:tab/>
      </w:r>
      <w:r>
        <w:tab/>
        <w:t xml:space="preserve">        G#7</w:t>
      </w:r>
      <w:r>
        <w:tab/>
        <w:t xml:space="preserve">      </w:t>
      </w:r>
      <w:proofErr w:type="spellStart"/>
      <w:r>
        <w:t>C#m</w:t>
      </w:r>
      <w:proofErr w:type="spellEnd"/>
    </w:p>
    <w:p w14:paraId="3C75520C" w14:textId="47FD8283" w:rsidR="007A73E5" w:rsidRPr="00C72C05" w:rsidRDefault="007A73E5" w:rsidP="006D72E5">
      <w:pPr>
        <w:pStyle w:val="Lyrics"/>
        <w:ind w:left="720"/>
        <w:rPr>
          <w:sz w:val="24"/>
          <w:szCs w:val="24"/>
        </w:rPr>
      </w:pPr>
      <w:r w:rsidRPr="00C72C05">
        <w:rPr>
          <w:sz w:val="24"/>
          <w:szCs w:val="24"/>
        </w:rPr>
        <w:t>Long lay the world in sin and error pining,</w:t>
      </w:r>
      <w:r w:rsidR="006D72E5" w:rsidRPr="00C72C05">
        <w:rPr>
          <w:sz w:val="24"/>
          <w:szCs w:val="24"/>
        </w:rPr>
        <w:t xml:space="preserve"> </w:t>
      </w:r>
      <w:r w:rsidR="00C72C05">
        <w:rPr>
          <w:sz w:val="24"/>
          <w:szCs w:val="24"/>
        </w:rPr>
        <w:t>t</w:t>
      </w:r>
      <w:r w:rsidRPr="00C72C05">
        <w:rPr>
          <w:sz w:val="24"/>
          <w:szCs w:val="24"/>
        </w:rPr>
        <w:t>ill He appeared and the soul felt its worth.</w:t>
      </w:r>
    </w:p>
    <w:p w14:paraId="761972FE" w14:textId="5340A590" w:rsidR="00847043" w:rsidRPr="00C72C05" w:rsidRDefault="00965F81" w:rsidP="00094E51">
      <w:pPr>
        <w:pStyle w:val="Chords"/>
      </w:pPr>
      <w:r>
        <w:t xml:space="preserve">     E7sus      E</w:t>
      </w:r>
      <w:r w:rsidR="00EC0026">
        <w:tab/>
      </w:r>
      <w:proofErr w:type="gramStart"/>
      <w:r w:rsidR="00EC0026">
        <w:tab/>
        <w:t xml:space="preserve">  D</w:t>
      </w:r>
      <w:proofErr w:type="gramEnd"/>
      <w:r w:rsidR="00EC0026">
        <w:t>/A</w:t>
      </w:r>
      <w:r w:rsidR="00EC0026">
        <w:tab/>
      </w:r>
      <w:r w:rsidR="00EC0026">
        <w:tab/>
        <w:t xml:space="preserve">      Asus </w:t>
      </w:r>
      <w:r w:rsidR="00ED0E2C">
        <w:t xml:space="preserve"> </w:t>
      </w:r>
      <w:r w:rsidR="001C2241">
        <w:t xml:space="preserve"> </w:t>
      </w:r>
      <w:proofErr w:type="gramStart"/>
      <w:r w:rsidR="00EC0026">
        <w:t>A</w:t>
      </w:r>
      <w:proofErr w:type="gramEnd"/>
      <w:r w:rsidR="00ED0E2C">
        <w:tab/>
        <w:t xml:space="preserve">      E7sus      E</w:t>
      </w:r>
      <w:r w:rsidR="00721A10">
        <w:tab/>
      </w:r>
      <w:proofErr w:type="gramStart"/>
      <w:r w:rsidR="00721A10">
        <w:tab/>
        <w:t xml:space="preserve"> </w:t>
      </w:r>
      <w:r w:rsidR="00BB2CA0">
        <w:t xml:space="preserve"> </w:t>
      </w:r>
      <w:r w:rsidR="00721A10">
        <w:t>D</w:t>
      </w:r>
      <w:proofErr w:type="gramEnd"/>
      <w:r w:rsidR="00721A10">
        <w:t>/A</w:t>
      </w:r>
      <w:r w:rsidR="00BB2CA0">
        <w:tab/>
      </w:r>
      <w:r w:rsidR="00BB2CA0">
        <w:tab/>
        <w:t xml:space="preserve">             </w:t>
      </w:r>
      <w:proofErr w:type="spellStart"/>
      <w:proofErr w:type="gramStart"/>
      <w:r w:rsidR="00BB2CA0">
        <w:t>A</w:t>
      </w:r>
      <w:proofErr w:type="spellEnd"/>
      <w:r w:rsidR="00D70C75">
        <w:t xml:space="preserve">  E</w:t>
      </w:r>
      <w:proofErr w:type="gramEnd"/>
      <w:r w:rsidR="00D70C75">
        <w:t>/G#</w:t>
      </w:r>
    </w:p>
    <w:p w14:paraId="5CDAE6EB" w14:textId="38FA25CF" w:rsidR="007A73E5" w:rsidRPr="00C72C05" w:rsidRDefault="007A73E5" w:rsidP="006D72E5">
      <w:pPr>
        <w:pStyle w:val="Lyrics"/>
        <w:ind w:left="720"/>
        <w:rPr>
          <w:sz w:val="24"/>
          <w:szCs w:val="24"/>
        </w:rPr>
      </w:pPr>
      <w:r w:rsidRPr="00C72C05">
        <w:rPr>
          <w:sz w:val="24"/>
          <w:szCs w:val="24"/>
        </w:rPr>
        <w:t xml:space="preserve">A thrill of hope, the weary world </w:t>
      </w:r>
      <w:proofErr w:type="spellStart"/>
      <w:r w:rsidRPr="00C72C05">
        <w:rPr>
          <w:sz w:val="24"/>
          <w:szCs w:val="24"/>
        </w:rPr>
        <w:t>rejoi</w:t>
      </w:r>
      <w:r w:rsidR="005410C8">
        <w:rPr>
          <w:sz w:val="24"/>
          <w:szCs w:val="24"/>
        </w:rPr>
        <w:t>c</w:t>
      </w:r>
      <w:proofErr w:type="spellEnd"/>
      <w:r w:rsidR="00ED0E2C">
        <w:rPr>
          <w:sz w:val="24"/>
          <w:szCs w:val="24"/>
        </w:rPr>
        <w:t>-</w:t>
      </w:r>
      <w:r w:rsidR="005410C8">
        <w:rPr>
          <w:sz w:val="24"/>
          <w:szCs w:val="24"/>
        </w:rPr>
        <w:t xml:space="preserve"> </w:t>
      </w:r>
      <w:r w:rsidRPr="00C72C05">
        <w:rPr>
          <w:sz w:val="24"/>
          <w:szCs w:val="24"/>
        </w:rPr>
        <w:t>es,</w:t>
      </w:r>
      <w:r w:rsidR="006D72E5" w:rsidRPr="00C72C05">
        <w:rPr>
          <w:sz w:val="24"/>
          <w:szCs w:val="24"/>
        </w:rPr>
        <w:t xml:space="preserve"> </w:t>
      </w:r>
      <w:r w:rsidR="00C72C05">
        <w:rPr>
          <w:sz w:val="24"/>
          <w:szCs w:val="24"/>
        </w:rPr>
        <w:t>f</w:t>
      </w:r>
      <w:r w:rsidRPr="00C72C05">
        <w:rPr>
          <w:sz w:val="24"/>
          <w:szCs w:val="24"/>
        </w:rPr>
        <w:t>or yonder breaks a new and glorious morn.</w:t>
      </w:r>
    </w:p>
    <w:p w14:paraId="2E3E7700" w14:textId="735D42CC" w:rsidR="00847043" w:rsidRPr="00C72C05" w:rsidRDefault="00AB0393" w:rsidP="00094E51">
      <w:pPr>
        <w:pStyle w:val="Chords"/>
      </w:pPr>
      <w:proofErr w:type="spellStart"/>
      <w:r>
        <w:t>F#m</w:t>
      </w:r>
      <w:proofErr w:type="spellEnd"/>
      <w:r>
        <w:tab/>
      </w:r>
      <w:r w:rsidR="00AD3D12">
        <w:tab/>
      </w:r>
      <w:proofErr w:type="spellStart"/>
      <w:r w:rsidR="00AD3D12">
        <w:t>C#m</w:t>
      </w:r>
      <w:proofErr w:type="spellEnd"/>
      <w:r w:rsidR="00AD3D12">
        <w:tab/>
        <w:t xml:space="preserve">       Bm</w:t>
      </w:r>
      <w:r w:rsidR="00AD3D12">
        <w:tab/>
      </w:r>
      <w:r w:rsidR="00AD3D12">
        <w:tab/>
        <w:t xml:space="preserve">            </w:t>
      </w:r>
      <w:proofErr w:type="spellStart"/>
      <w:r w:rsidR="00AD3D12">
        <w:t>F#m</w:t>
      </w:r>
      <w:proofErr w:type="spellEnd"/>
    </w:p>
    <w:p w14:paraId="3A510AED" w14:textId="77777777" w:rsidR="00FC62B1" w:rsidRDefault="007A73E5" w:rsidP="006D72E5">
      <w:pPr>
        <w:pStyle w:val="Lyrics"/>
        <w:ind w:left="720"/>
        <w:rPr>
          <w:sz w:val="24"/>
          <w:szCs w:val="24"/>
        </w:rPr>
      </w:pPr>
      <w:r w:rsidRPr="00C72C05">
        <w:rPr>
          <w:sz w:val="24"/>
          <w:szCs w:val="24"/>
        </w:rPr>
        <w:t>Fall on your knees! O hear the angel voices!</w:t>
      </w:r>
      <w:r w:rsidR="006D72E5" w:rsidRPr="00C72C05">
        <w:rPr>
          <w:sz w:val="24"/>
          <w:szCs w:val="24"/>
        </w:rPr>
        <w:t xml:space="preserve"> </w:t>
      </w:r>
    </w:p>
    <w:p w14:paraId="3C853804" w14:textId="61F41CE5" w:rsidR="00FC62B1" w:rsidRDefault="00AD3D12" w:rsidP="00FC62B1">
      <w:pPr>
        <w:pStyle w:val="Chords"/>
      </w:pPr>
      <w:r>
        <w:t xml:space="preserve">     A/E</w:t>
      </w:r>
      <w:r w:rsidR="003B1B10">
        <w:t xml:space="preserve">  </w:t>
      </w:r>
      <w:r w:rsidR="00AD6FFC">
        <w:t xml:space="preserve">  E/D    A/C#    D</w:t>
      </w:r>
      <w:r w:rsidR="003F676D">
        <w:tab/>
        <w:t xml:space="preserve">    A/E</w:t>
      </w:r>
      <w:r w:rsidR="00243686">
        <w:t xml:space="preserve">      E7sus</w:t>
      </w:r>
      <w:r w:rsidR="00243686">
        <w:tab/>
      </w:r>
      <w:r w:rsidR="00243686">
        <w:tab/>
      </w:r>
      <w:proofErr w:type="gramStart"/>
      <w:r w:rsidR="00243686">
        <w:tab/>
        <w:t xml:space="preserve">  </w:t>
      </w:r>
      <w:r w:rsidR="00E91828">
        <w:t>A</w:t>
      </w:r>
      <w:proofErr w:type="gramEnd"/>
    </w:p>
    <w:p w14:paraId="3CB4E12B" w14:textId="6A6ABC82" w:rsidR="007A73E5" w:rsidRPr="00C72C05" w:rsidRDefault="007A73E5" w:rsidP="006D72E5">
      <w:pPr>
        <w:pStyle w:val="Lyrics"/>
        <w:ind w:left="720"/>
        <w:rPr>
          <w:sz w:val="24"/>
          <w:szCs w:val="24"/>
        </w:rPr>
      </w:pPr>
      <w:r w:rsidRPr="00C72C05">
        <w:rPr>
          <w:sz w:val="24"/>
          <w:szCs w:val="24"/>
        </w:rPr>
        <w:t xml:space="preserve">O night </w:t>
      </w:r>
      <w:r w:rsidR="00AD6FFC">
        <w:rPr>
          <w:sz w:val="24"/>
          <w:szCs w:val="24"/>
        </w:rPr>
        <w:t xml:space="preserve">   </w:t>
      </w:r>
      <w:proofErr w:type="gramStart"/>
      <w:r w:rsidRPr="00C72C05">
        <w:rPr>
          <w:sz w:val="24"/>
          <w:szCs w:val="24"/>
        </w:rPr>
        <w:t xml:space="preserve">divine, </w:t>
      </w:r>
      <w:r w:rsidR="003F676D">
        <w:rPr>
          <w:sz w:val="24"/>
          <w:szCs w:val="24"/>
        </w:rPr>
        <w:t xml:space="preserve">  </w:t>
      </w:r>
      <w:proofErr w:type="gramEnd"/>
      <w:r w:rsidR="003F676D">
        <w:rPr>
          <w:sz w:val="24"/>
          <w:szCs w:val="24"/>
        </w:rPr>
        <w:t xml:space="preserve"> </w:t>
      </w:r>
      <w:r w:rsidRPr="00C72C05">
        <w:rPr>
          <w:sz w:val="24"/>
          <w:szCs w:val="24"/>
        </w:rPr>
        <w:t xml:space="preserve">O night </w:t>
      </w:r>
      <w:r w:rsidR="00243686">
        <w:rPr>
          <w:sz w:val="24"/>
          <w:szCs w:val="24"/>
        </w:rPr>
        <w:t xml:space="preserve">  </w:t>
      </w:r>
      <w:r w:rsidRPr="00C72C05">
        <w:rPr>
          <w:sz w:val="24"/>
          <w:szCs w:val="24"/>
        </w:rPr>
        <w:t>when Christ was born!</w:t>
      </w:r>
    </w:p>
    <w:p w14:paraId="0AF370CC" w14:textId="54AF35C4" w:rsidR="00847043" w:rsidRPr="00C72C05" w:rsidRDefault="00E91828" w:rsidP="00094E51">
      <w:pPr>
        <w:pStyle w:val="Chords"/>
      </w:pPr>
      <w:r w:rsidRPr="00E91828">
        <w:t xml:space="preserve">     E</w:t>
      </w:r>
      <w:r>
        <w:t xml:space="preserve">   </w:t>
      </w:r>
      <w:r w:rsidRPr="00E91828">
        <w:t xml:space="preserve">    E/D    A/C#    D</w:t>
      </w:r>
      <w:r w:rsidRPr="00E91828">
        <w:tab/>
        <w:t xml:space="preserve">    A/E      E7sus</w:t>
      </w:r>
      <w:r w:rsidRPr="00E91828">
        <w:tab/>
      </w:r>
      <w:r w:rsidRPr="00E91828">
        <w:tab/>
      </w:r>
      <w:proofErr w:type="gramStart"/>
      <w:r w:rsidRPr="00E91828">
        <w:tab/>
        <w:t xml:space="preserve">  </w:t>
      </w:r>
      <w:r w:rsidR="00642E9A" w:rsidRPr="00642E9A">
        <w:t>A</w:t>
      </w:r>
      <w:proofErr w:type="gramEnd"/>
      <w:r w:rsidR="00642E9A" w:rsidRPr="00642E9A">
        <w:t xml:space="preserve">            | D/A</w:t>
      </w:r>
    </w:p>
    <w:p w14:paraId="022EFEE0" w14:textId="1EF440C4" w:rsidR="007A73E5" w:rsidRPr="00C72C05" w:rsidRDefault="007A73E5" w:rsidP="006D72E5">
      <w:pPr>
        <w:pStyle w:val="Lyrics"/>
        <w:ind w:left="720"/>
        <w:rPr>
          <w:sz w:val="24"/>
          <w:szCs w:val="24"/>
        </w:rPr>
      </w:pPr>
      <w:r w:rsidRPr="00C72C05">
        <w:rPr>
          <w:sz w:val="24"/>
          <w:szCs w:val="24"/>
        </w:rPr>
        <w:t xml:space="preserve">O </w:t>
      </w:r>
      <w:proofErr w:type="gramStart"/>
      <w:r w:rsidRPr="00C72C05">
        <w:rPr>
          <w:sz w:val="24"/>
          <w:szCs w:val="24"/>
        </w:rPr>
        <w:t xml:space="preserve">night, </w:t>
      </w:r>
      <w:r w:rsidR="00E91828">
        <w:rPr>
          <w:sz w:val="24"/>
          <w:szCs w:val="24"/>
        </w:rPr>
        <w:t xml:space="preserve"> </w:t>
      </w:r>
      <w:r w:rsidRPr="00C72C05">
        <w:rPr>
          <w:sz w:val="24"/>
          <w:szCs w:val="24"/>
        </w:rPr>
        <w:t>O</w:t>
      </w:r>
      <w:proofErr w:type="gramEnd"/>
      <w:r w:rsidRPr="00C72C05">
        <w:rPr>
          <w:sz w:val="24"/>
          <w:szCs w:val="24"/>
        </w:rPr>
        <w:t xml:space="preserve"> ho</w:t>
      </w:r>
      <w:r w:rsidR="00E91828">
        <w:rPr>
          <w:sz w:val="24"/>
          <w:szCs w:val="24"/>
        </w:rPr>
        <w:t xml:space="preserve"> --</w:t>
      </w:r>
      <w:r w:rsidR="009347B4">
        <w:rPr>
          <w:sz w:val="24"/>
          <w:szCs w:val="24"/>
        </w:rPr>
        <w:t>-</w:t>
      </w:r>
      <w:r w:rsidR="00E91828">
        <w:rPr>
          <w:sz w:val="24"/>
          <w:szCs w:val="24"/>
        </w:rPr>
        <w:t>--</w:t>
      </w:r>
      <w:r w:rsidR="009347B4">
        <w:rPr>
          <w:sz w:val="24"/>
          <w:szCs w:val="24"/>
        </w:rPr>
        <w:t xml:space="preserve"> </w:t>
      </w:r>
      <w:proofErr w:type="spellStart"/>
      <w:r w:rsidRPr="00C72C05">
        <w:rPr>
          <w:sz w:val="24"/>
          <w:szCs w:val="24"/>
        </w:rPr>
        <w:t>ly</w:t>
      </w:r>
      <w:proofErr w:type="spellEnd"/>
      <w:r w:rsidRPr="00C72C05">
        <w:rPr>
          <w:sz w:val="24"/>
          <w:szCs w:val="24"/>
        </w:rPr>
        <w:t xml:space="preserve"> night </w:t>
      </w:r>
      <w:r w:rsidR="009347B4">
        <w:rPr>
          <w:sz w:val="24"/>
          <w:szCs w:val="24"/>
        </w:rPr>
        <w:t xml:space="preserve">  </w:t>
      </w:r>
      <w:r w:rsidRPr="00C72C05">
        <w:rPr>
          <w:sz w:val="24"/>
          <w:szCs w:val="24"/>
        </w:rPr>
        <w:t>when Christ was born!</w:t>
      </w:r>
    </w:p>
    <w:p w14:paraId="4AE91646" w14:textId="3996AB6C" w:rsidR="00847043" w:rsidRDefault="00847043" w:rsidP="006D72E5">
      <w:pPr>
        <w:pStyle w:val="space"/>
        <w:ind w:left="720"/>
      </w:pPr>
    </w:p>
    <w:p w14:paraId="5A00EDCF" w14:textId="2AC0ECBF" w:rsidR="006D72E5" w:rsidRPr="00094E51" w:rsidRDefault="00F3666C" w:rsidP="00094E51">
      <w:pPr>
        <w:pStyle w:val="Chords"/>
      </w:pPr>
      <w:r w:rsidRPr="00F3666C">
        <w:t>A</w:t>
      </w:r>
      <w:r w:rsidRPr="00F3666C">
        <w:tab/>
      </w:r>
      <w:r w:rsidRPr="00F3666C">
        <w:tab/>
        <w:t xml:space="preserve">         </w:t>
      </w:r>
      <w:r w:rsidR="00B646C0">
        <w:t xml:space="preserve">    </w:t>
      </w:r>
      <w:r w:rsidRPr="00F3666C">
        <w:t xml:space="preserve"> D/A</w:t>
      </w:r>
      <w:r w:rsidRPr="00F3666C">
        <w:tab/>
      </w:r>
      <w:r w:rsidRPr="00F3666C">
        <w:tab/>
        <w:t xml:space="preserve">   </w:t>
      </w:r>
      <w:r w:rsidR="00B646C0">
        <w:t xml:space="preserve"> </w:t>
      </w:r>
      <w:proofErr w:type="spellStart"/>
      <w:r w:rsidRPr="00F3666C">
        <w:t>A</w:t>
      </w:r>
      <w:proofErr w:type="spellEnd"/>
      <w:r w:rsidRPr="00F3666C">
        <w:tab/>
      </w:r>
      <w:r w:rsidRPr="00F3666C">
        <w:tab/>
      </w:r>
      <w:r w:rsidRPr="00F3666C">
        <w:tab/>
        <w:t xml:space="preserve">   </w:t>
      </w:r>
      <w:r w:rsidR="00B646C0">
        <w:t xml:space="preserve">      </w:t>
      </w:r>
      <w:proofErr w:type="spellStart"/>
      <w:r w:rsidRPr="00F3666C">
        <w:t>F#m</w:t>
      </w:r>
      <w:proofErr w:type="spellEnd"/>
      <w:proofErr w:type="gramStart"/>
      <w:r w:rsidRPr="00F3666C">
        <w:tab/>
      </w:r>
      <w:r w:rsidR="00B646C0">
        <w:t xml:space="preserve"> </w:t>
      </w:r>
      <w:r w:rsidRPr="00F3666C">
        <w:t xml:space="preserve"> E</w:t>
      </w:r>
      <w:proofErr w:type="gramEnd"/>
      <w:r w:rsidRPr="00F3666C">
        <w:tab/>
      </w:r>
      <w:r w:rsidRPr="00F3666C">
        <w:tab/>
        <w:t xml:space="preserve">  </w:t>
      </w:r>
      <w:r w:rsidR="00B646C0">
        <w:t xml:space="preserve">  </w:t>
      </w:r>
      <w:r w:rsidRPr="00F3666C">
        <w:t xml:space="preserve">  D</w:t>
      </w:r>
    </w:p>
    <w:p w14:paraId="4349E0CD" w14:textId="76116F9D" w:rsidR="006D72E5" w:rsidRPr="00094E51" w:rsidRDefault="006D72E5" w:rsidP="00094E51">
      <w:pPr>
        <w:pStyle w:val="Verse"/>
        <w:rPr>
          <w:vanish/>
          <w:specVanish/>
        </w:rPr>
      </w:pPr>
      <w:r w:rsidRPr="00094E51">
        <w:t>V</w:t>
      </w:r>
      <w:r w:rsidR="00094E51" w:rsidRPr="00094E51">
        <w:t>S</w:t>
      </w:r>
      <w:r w:rsidRPr="00094E51">
        <w:t xml:space="preserve"> 2</w:t>
      </w:r>
    </w:p>
    <w:p w14:paraId="7ACE92F3" w14:textId="42F5BE88" w:rsidR="007A73E5" w:rsidRDefault="006D72E5" w:rsidP="00C72C0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ab/>
      </w:r>
      <w:r w:rsidR="007A73E5" w:rsidRPr="00094E51">
        <w:rPr>
          <w:sz w:val="24"/>
          <w:szCs w:val="24"/>
        </w:rPr>
        <w:t xml:space="preserve">Humbly He lay, Creator </w:t>
      </w:r>
      <w:proofErr w:type="gramStart"/>
      <w:r w:rsidR="007A73E5" w:rsidRPr="00094E51">
        <w:rPr>
          <w:sz w:val="24"/>
          <w:szCs w:val="24"/>
        </w:rPr>
        <w:t>come</w:t>
      </w:r>
      <w:proofErr w:type="gramEnd"/>
      <w:r w:rsidR="007A73E5" w:rsidRPr="00094E51">
        <w:rPr>
          <w:sz w:val="24"/>
          <w:szCs w:val="24"/>
        </w:rPr>
        <w:t xml:space="preserve"> as creature,</w:t>
      </w:r>
      <w:r w:rsidR="00C72C05" w:rsidRPr="00094E51">
        <w:rPr>
          <w:vanish/>
          <w:sz w:val="24"/>
          <w:szCs w:val="24"/>
        </w:rPr>
        <w:t xml:space="preserve"> </w:t>
      </w:r>
      <w:r w:rsidR="00C72C05" w:rsidRPr="00094E51">
        <w:rPr>
          <w:sz w:val="24"/>
          <w:szCs w:val="24"/>
        </w:rPr>
        <w:t>b</w:t>
      </w:r>
      <w:r w:rsidR="007A73E5" w:rsidRPr="00094E51">
        <w:rPr>
          <w:sz w:val="24"/>
          <w:szCs w:val="24"/>
        </w:rPr>
        <w:t>orn on the floor of a hay-scattered stall.</w:t>
      </w:r>
    </w:p>
    <w:p w14:paraId="1C0A3F6C" w14:textId="77777777" w:rsidR="001C7A25" w:rsidRPr="00094E51" w:rsidRDefault="001C7A25" w:rsidP="00C72C05">
      <w:pPr>
        <w:pStyle w:val="Lyrics"/>
        <w:ind w:left="720"/>
        <w:rPr>
          <w:vanish/>
          <w:sz w:val="24"/>
          <w:szCs w:val="24"/>
        </w:rPr>
      </w:pPr>
    </w:p>
    <w:p w14:paraId="79CFA306" w14:textId="12C5D463" w:rsidR="006D72E5" w:rsidRPr="00094E51" w:rsidRDefault="00F3666C" w:rsidP="00094E51">
      <w:pPr>
        <w:pStyle w:val="Chords"/>
      </w:pPr>
      <w:r w:rsidRPr="00F3666C">
        <w:t>A</w:t>
      </w:r>
      <w:r w:rsidRPr="00F3666C">
        <w:tab/>
      </w:r>
      <w:r w:rsidRPr="00F3666C">
        <w:tab/>
      </w:r>
      <w:r w:rsidRPr="00F3666C">
        <w:tab/>
        <w:t xml:space="preserve">     D/A</w:t>
      </w:r>
      <w:r w:rsidRPr="00F3666C">
        <w:tab/>
      </w:r>
      <w:r w:rsidRPr="00F3666C">
        <w:tab/>
      </w:r>
      <w:r w:rsidR="00B646C0">
        <w:t xml:space="preserve">    </w:t>
      </w:r>
      <w:r w:rsidRPr="00F3666C">
        <w:t xml:space="preserve">        </w:t>
      </w:r>
      <w:proofErr w:type="spellStart"/>
      <w:r w:rsidRPr="00F3666C">
        <w:t>A</w:t>
      </w:r>
      <w:proofErr w:type="spellEnd"/>
      <w:r w:rsidRPr="00F3666C">
        <w:tab/>
      </w:r>
      <w:r w:rsidRPr="00F3666C">
        <w:tab/>
      </w:r>
      <w:r w:rsidR="005B20A7">
        <w:t xml:space="preserve">           </w:t>
      </w:r>
      <w:r w:rsidRPr="00F3666C">
        <w:t xml:space="preserve">  </w:t>
      </w:r>
      <w:proofErr w:type="spellStart"/>
      <w:r w:rsidRPr="00F3666C">
        <w:t>C#m</w:t>
      </w:r>
      <w:proofErr w:type="spellEnd"/>
      <w:r w:rsidRPr="00F3666C">
        <w:tab/>
        <w:t xml:space="preserve">        G#7</w:t>
      </w:r>
      <w:r w:rsidRPr="00F3666C">
        <w:tab/>
        <w:t xml:space="preserve"> </w:t>
      </w:r>
      <w:r w:rsidR="005B20A7">
        <w:t xml:space="preserve">     </w:t>
      </w:r>
      <w:r w:rsidRPr="00F3666C">
        <w:t xml:space="preserve">     </w:t>
      </w:r>
      <w:proofErr w:type="spellStart"/>
      <w:r w:rsidRPr="00F3666C">
        <w:t>C#m</w:t>
      </w:r>
      <w:proofErr w:type="spellEnd"/>
    </w:p>
    <w:p w14:paraId="2EA0FACF" w14:textId="35FF945F" w:rsidR="007A73E5" w:rsidRPr="00094E51" w:rsidRDefault="007A73E5" w:rsidP="00C72C0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True Son of God, yet bearing human feature,</w:t>
      </w:r>
      <w:r w:rsidR="00C72C05" w:rsidRPr="00094E51">
        <w:rPr>
          <w:sz w:val="24"/>
          <w:szCs w:val="24"/>
        </w:rPr>
        <w:t xml:space="preserve"> </w:t>
      </w:r>
      <w:r w:rsidRPr="00094E51">
        <w:rPr>
          <w:sz w:val="24"/>
          <w:szCs w:val="24"/>
        </w:rPr>
        <w:t>He entered earth to reverse Adam’s fall.</w:t>
      </w:r>
    </w:p>
    <w:p w14:paraId="41E5E882" w14:textId="38E5178C" w:rsidR="006D72E5" w:rsidRPr="00094E51" w:rsidRDefault="00F3666C" w:rsidP="00094E51">
      <w:pPr>
        <w:pStyle w:val="Chords"/>
      </w:pPr>
      <w:r w:rsidRPr="00F3666C">
        <w:t xml:space="preserve">     E7sus</w:t>
      </w:r>
      <w:r w:rsidR="005B20A7">
        <w:t xml:space="preserve">    </w:t>
      </w:r>
      <w:r w:rsidRPr="00F3666C">
        <w:t xml:space="preserve">      E</w:t>
      </w:r>
      <w:r w:rsidRPr="00F3666C">
        <w:tab/>
      </w:r>
      <w:r w:rsidR="005B20A7">
        <w:t xml:space="preserve">     </w:t>
      </w:r>
      <w:r w:rsidRPr="00F3666C">
        <w:t xml:space="preserve">  D/A</w:t>
      </w:r>
      <w:r w:rsidRPr="00F3666C">
        <w:tab/>
      </w:r>
      <w:r w:rsidRPr="00F3666C">
        <w:tab/>
        <w:t xml:space="preserve">     </w:t>
      </w:r>
      <w:r w:rsidR="005B20A7">
        <w:t xml:space="preserve">   </w:t>
      </w:r>
      <w:r w:rsidRPr="00F3666C">
        <w:t xml:space="preserve"> Asus  </w:t>
      </w:r>
      <w:r w:rsidR="005B20A7">
        <w:t xml:space="preserve"> </w:t>
      </w:r>
      <w:proofErr w:type="gramStart"/>
      <w:r w:rsidRPr="00F3666C">
        <w:t>A</w:t>
      </w:r>
      <w:proofErr w:type="gramEnd"/>
      <w:r w:rsidRPr="00F3666C">
        <w:tab/>
        <w:t xml:space="preserve">   </w:t>
      </w:r>
      <w:r w:rsidR="005B20A7">
        <w:t xml:space="preserve">  </w:t>
      </w:r>
      <w:r w:rsidRPr="00F3666C">
        <w:t xml:space="preserve">   E7sus   </w:t>
      </w:r>
      <w:r w:rsidR="00530910">
        <w:t xml:space="preserve"> </w:t>
      </w:r>
      <w:r w:rsidRPr="00F3666C">
        <w:t xml:space="preserve"> E</w:t>
      </w:r>
      <w:r w:rsidRPr="00F3666C">
        <w:tab/>
      </w:r>
      <w:r w:rsidRPr="00F3666C">
        <w:tab/>
        <w:t xml:space="preserve"> </w:t>
      </w:r>
      <w:r w:rsidR="00530910">
        <w:t xml:space="preserve">   </w:t>
      </w:r>
      <w:r w:rsidRPr="00F3666C">
        <w:t xml:space="preserve"> D/A</w:t>
      </w:r>
      <w:r w:rsidRPr="00F3666C">
        <w:tab/>
      </w:r>
      <w:r w:rsidRPr="00F3666C">
        <w:tab/>
        <w:t xml:space="preserve">       </w:t>
      </w:r>
      <w:r w:rsidR="00530910">
        <w:t xml:space="preserve"> </w:t>
      </w:r>
      <w:proofErr w:type="spellStart"/>
      <w:proofErr w:type="gramStart"/>
      <w:r w:rsidRPr="00F3666C">
        <w:t>A</w:t>
      </w:r>
      <w:proofErr w:type="spellEnd"/>
      <w:r w:rsidR="00530910">
        <w:t xml:space="preserve">  E</w:t>
      </w:r>
      <w:proofErr w:type="gramEnd"/>
      <w:r w:rsidR="00530910">
        <w:t>/G#</w:t>
      </w:r>
    </w:p>
    <w:p w14:paraId="7400ECFD" w14:textId="620E4B55" w:rsidR="007A73E5" w:rsidRPr="00094E51" w:rsidRDefault="007A73E5" w:rsidP="00C72C0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In towering grace, He laid aside His glo</w:t>
      </w:r>
      <w:r w:rsidR="005B20A7">
        <w:rPr>
          <w:sz w:val="24"/>
          <w:szCs w:val="24"/>
        </w:rPr>
        <w:t xml:space="preserve"> - </w:t>
      </w:r>
      <w:proofErr w:type="spellStart"/>
      <w:r w:rsidRPr="00094E51">
        <w:rPr>
          <w:sz w:val="24"/>
          <w:szCs w:val="24"/>
        </w:rPr>
        <w:t>ry</w:t>
      </w:r>
      <w:proofErr w:type="spellEnd"/>
      <w:r w:rsidRPr="00094E51">
        <w:rPr>
          <w:sz w:val="24"/>
          <w:szCs w:val="24"/>
        </w:rPr>
        <w:t>,</w:t>
      </w:r>
      <w:r w:rsidR="00C72C05" w:rsidRPr="00094E51">
        <w:rPr>
          <w:sz w:val="24"/>
          <w:szCs w:val="24"/>
        </w:rPr>
        <w:t xml:space="preserve"> a</w:t>
      </w:r>
      <w:r w:rsidRPr="00094E51">
        <w:rPr>
          <w:sz w:val="24"/>
          <w:szCs w:val="24"/>
        </w:rPr>
        <w:t>nd in our place was sacrificed for sin.</w:t>
      </w:r>
    </w:p>
    <w:p w14:paraId="1CFFD1AC" w14:textId="3B827955" w:rsidR="006D72E5" w:rsidRPr="00094E51" w:rsidRDefault="00F3666C" w:rsidP="00094E51">
      <w:pPr>
        <w:pStyle w:val="Chords"/>
      </w:pPr>
      <w:proofErr w:type="spellStart"/>
      <w:r w:rsidRPr="00F3666C">
        <w:t>F#m</w:t>
      </w:r>
      <w:proofErr w:type="spellEnd"/>
      <w:r w:rsidRPr="00F3666C">
        <w:tab/>
      </w:r>
      <w:r w:rsidRPr="00F3666C">
        <w:tab/>
      </w:r>
      <w:proofErr w:type="spellStart"/>
      <w:r w:rsidRPr="00F3666C">
        <w:t>C#m</w:t>
      </w:r>
      <w:proofErr w:type="spellEnd"/>
      <w:r w:rsidRPr="00F3666C">
        <w:tab/>
        <w:t xml:space="preserve">       Bm</w:t>
      </w:r>
      <w:r w:rsidRPr="00F3666C">
        <w:tab/>
      </w:r>
      <w:r w:rsidRPr="00F3666C">
        <w:tab/>
      </w:r>
      <w:r w:rsidR="00B646C0">
        <w:t xml:space="preserve">  </w:t>
      </w:r>
      <w:r w:rsidRPr="00F3666C">
        <w:t xml:space="preserve">            </w:t>
      </w:r>
      <w:proofErr w:type="spellStart"/>
      <w:r w:rsidRPr="00F3666C">
        <w:t>F#m</w:t>
      </w:r>
      <w:proofErr w:type="spellEnd"/>
    </w:p>
    <w:p w14:paraId="62909D45" w14:textId="0050209D" w:rsidR="007A73E5" w:rsidRPr="00094E51" w:rsidRDefault="007A73E5" w:rsidP="006D72E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Fall on your knees! O hear the gospel story!</w:t>
      </w:r>
    </w:p>
    <w:p w14:paraId="41521404" w14:textId="7ABC1F3E" w:rsidR="006D72E5" w:rsidRPr="00094E51" w:rsidRDefault="00B313D6" w:rsidP="00094E51">
      <w:pPr>
        <w:pStyle w:val="Chords"/>
      </w:pPr>
      <w:r w:rsidRPr="00B313D6">
        <w:t xml:space="preserve">     A/E    E/D    A/C#    D</w:t>
      </w:r>
      <w:r w:rsidRPr="00B313D6">
        <w:tab/>
        <w:t xml:space="preserve">    A/E      E7sus</w:t>
      </w:r>
      <w:r w:rsidRPr="00B313D6">
        <w:tab/>
      </w:r>
      <w:r w:rsidRPr="00B313D6">
        <w:tab/>
      </w:r>
      <w:proofErr w:type="gramStart"/>
      <w:r w:rsidRPr="00B313D6">
        <w:tab/>
        <w:t xml:space="preserve">  A</w:t>
      </w:r>
      <w:proofErr w:type="gramEnd"/>
    </w:p>
    <w:p w14:paraId="60EE478A" w14:textId="653D5503" w:rsidR="007A73E5" w:rsidRPr="00094E51" w:rsidRDefault="00B313D6" w:rsidP="006D72E5">
      <w:pPr>
        <w:pStyle w:val="Lyrics"/>
        <w:ind w:left="720"/>
        <w:rPr>
          <w:sz w:val="24"/>
          <w:szCs w:val="24"/>
        </w:rPr>
      </w:pPr>
      <w:r w:rsidRPr="00B313D6">
        <w:rPr>
          <w:sz w:val="24"/>
          <w:szCs w:val="24"/>
        </w:rPr>
        <w:t xml:space="preserve">O night    </w:t>
      </w:r>
      <w:proofErr w:type="gramStart"/>
      <w:r w:rsidRPr="00B313D6">
        <w:rPr>
          <w:sz w:val="24"/>
          <w:szCs w:val="24"/>
        </w:rPr>
        <w:t xml:space="preserve">divine,   </w:t>
      </w:r>
      <w:proofErr w:type="gramEnd"/>
      <w:r w:rsidRPr="00B313D6">
        <w:rPr>
          <w:sz w:val="24"/>
          <w:szCs w:val="24"/>
        </w:rPr>
        <w:t xml:space="preserve"> O night   when Christ was born</w:t>
      </w:r>
      <w:r w:rsidR="007A73E5" w:rsidRPr="00094E51">
        <w:rPr>
          <w:sz w:val="24"/>
          <w:szCs w:val="24"/>
        </w:rPr>
        <w:t>!</w:t>
      </w:r>
    </w:p>
    <w:p w14:paraId="3EAC8E1D" w14:textId="53D55525" w:rsidR="006D72E5" w:rsidRPr="00094E51" w:rsidRDefault="00B313D6" w:rsidP="00094E51">
      <w:pPr>
        <w:pStyle w:val="Chords"/>
      </w:pPr>
      <w:r w:rsidRPr="00B313D6">
        <w:t xml:space="preserve">     E       E/D    A/C#    D</w:t>
      </w:r>
      <w:r w:rsidRPr="00B313D6">
        <w:tab/>
        <w:t xml:space="preserve">    A/E      E7sus</w:t>
      </w:r>
      <w:r w:rsidRPr="00B313D6">
        <w:tab/>
      </w:r>
      <w:r w:rsidRPr="00B313D6">
        <w:tab/>
      </w:r>
      <w:proofErr w:type="gramStart"/>
      <w:r w:rsidRPr="00B313D6">
        <w:tab/>
        <w:t xml:space="preserve">  A</w:t>
      </w:r>
      <w:proofErr w:type="gramEnd"/>
      <w:r w:rsidRPr="00B313D6">
        <w:t xml:space="preserve">            | D/A</w:t>
      </w:r>
    </w:p>
    <w:p w14:paraId="303B736B" w14:textId="2E1F7357" w:rsidR="007A73E5" w:rsidRPr="00094E51" w:rsidRDefault="00B313D6" w:rsidP="006D72E5">
      <w:pPr>
        <w:pStyle w:val="Lyrics"/>
        <w:ind w:left="720"/>
        <w:rPr>
          <w:sz w:val="24"/>
          <w:szCs w:val="24"/>
        </w:rPr>
      </w:pPr>
      <w:r w:rsidRPr="00B313D6">
        <w:rPr>
          <w:sz w:val="24"/>
          <w:szCs w:val="24"/>
        </w:rPr>
        <w:t xml:space="preserve">O </w:t>
      </w:r>
      <w:proofErr w:type="gramStart"/>
      <w:r w:rsidRPr="00B313D6">
        <w:rPr>
          <w:sz w:val="24"/>
          <w:szCs w:val="24"/>
        </w:rPr>
        <w:t>night,  O</w:t>
      </w:r>
      <w:proofErr w:type="gramEnd"/>
      <w:r w:rsidRPr="00B313D6">
        <w:rPr>
          <w:sz w:val="24"/>
          <w:szCs w:val="24"/>
        </w:rPr>
        <w:t xml:space="preserve"> ho ----- </w:t>
      </w:r>
      <w:proofErr w:type="spellStart"/>
      <w:r w:rsidRPr="00B313D6">
        <w:rPr>
          <w:sz w:val="24"/>
          <w:szCs w:val="24"/>
        </w:rPr>
        <w:t>ly</w:t>
      </w:r>
      <w:proofErr w:type="spellEnd"/>
      <w:r w:rsidRPr="00B313D6">
        <w:rPr>
          <w:sz w:val="24"/>
          <w:szCs w:val="24"/>
        </w:rPr>
        <w:t xml:space="preserve"> night   when Christ was born</w:t>
      </w:r>
      <w:r w:rsidR="007A73E5" w:rsidRPr="00094E51">
        <w:rPr>
          <w:sz w:val="24"/>
          <w:szCs w:val="24"/>
        </w:rPr>
        <w:t>!</w:t>
      </w:r>
    </w:p>
    <w:p w14:paraId="0ED6EA63" w14:textId="77777777" w:rsidR="006D72E5" w:rsidRDefault="006D72E5" w:rsidP="006D72E5">
      <w:pPr>
        <w:pStyle w:val="space"/>
        <w:ind w:left="720"/>
      </w:pPr>
    </w:p>
    <w:p w14:paraId="73D16A40" w14:textId="7418172D" w:rsidR="006D72E5" w:rsidRDefault="00F3666C" w:rsidP="00094E51">
      <w:pPr>
        <w:pStyle w:val="Chords"/>
      </w:pPr>
      <w:r w:rsidRPr="00F3666C">
        <w:t>A</w:t>
      </w:r>
      <w:r w:rsidRPr="00F3666C">
        <w:tab/>
      </w:r>
      <w:r w:rsidRPr="00F3666C">
        <w:tab/>
      </w:r>
      <w:r w:rsidR="00794AAE">
        <w:tab/>
      </w:r>
      <w:r w:rsidRPr="00F3666C">
        <w:t xml:space="preserve">       D/A</w:t>
      </w:r>
      <w:r w:rsidRPr="00F3666C">
        <w:tab/>
      </w:r>
      <w:r w:rsidRPr="00F3666C">
        <w:tab/>
        <w:t xml:space="preserve"> </w:t>
      </w:r>
      <w:r w:rsidR="00794AAE">
        <w:t xml:space="preserve">   </w:t>
      </w:r>
      <w:r w:rsidRPr="00F3666C">
        <w:t xml:space="preserve">       </w:t>
      </w:r>
      <w:proofErr w:type="spellStart"/>
      <w:r w:rsidRPr="00F3666C">
        <w:t>A</w:t>
      </w:r>
      <w:proofErr w:type="spellEnd"/>
      <w:r w:rsidRPr="00F3666C">
        <w:tab/>
      </w:r>
      <w:r w:rsidRPr="00F3666C">
        <w:tab/>
      </w:r>
      <w:r w:rsidR="00794AAE">
        <w:t xml:space="preserve">        </w:t>
      </w:r>
      <w:r w:rsidRPr="00F3666C">
        <w:t xml:space="preserve">   </w:t>
      </w:r>
      <w:proofErr w:type="spellStart"/>
      <w:r w:rsidRPr="00F3666C">
        <w:t>F#m</w:t>
      </w:r>
      <w:proofErr w:type="spellEnd"/>
      <w:r w:rsidRPr="00F3666C">
        <w:tab/>
      </w:r>
      <w:r w:rsidRPr="00F3666C">
        <w:tab/>
        <w:t>E</w:t>
      </w:r>
      <w:r w:rsidRPr="00F3666C">
        <w:tab/>
      </w:r>
      <w:r w:rsidRPr="00F3666C">
        <w:tab/>
        <w:t xml:space="preserve"> D</w:t>
      </w:r>
    </w:p>
    <w:p w14:paraId="6E513E8A" w14:textId="483BBA25" w:rsidR="006D72E5" w:rsidRPr="00094E51" w:rsidRDefault="006D72E5" w:rsidP="00094E51">
      <w:pPr>
        <w:pStyle w:val="Verse"/>
        <w:rPr>
          <w:vanish/>
          <w:specVanish/>
        </w:rPr>
      </w:pPr>
      <w:r w:rsidRPr="00094E51">
        <w:t>V</w:t>
      </w:r>
      <w:r w:rsidR="00094E51" w:rsidRPr="00094E51">
        <w:t>S</w:t>
      </w:r>
      <w:r w:rsidRPr="00094E51">
        <w:t xml:space="preserve"> 3</w:t>
      </w:r>
    </w:p>
    <w:p w14:paraId="7EB3D875" w14:textId="20A240E0" w:rsidR="006D72E5" w:rsidRPr="00973BFC" w:rsidRDefault="006D72E5" w:rsidP="00973BFC">
      <w:pPr>
        <w:pStyle w:val="Lyrics"/>
        <w:ind w:left="720"/>
        <w:rPr>
          <w:b w:val="0"/>
          <w:bCs/>
          <w:sz w:val="23"/>
          <w:szCs w:val="23"/>
        </w:rPr>
      </w:pPr>
      <w:r w:rsidRPr="00094E51">
        <w:rPr>
          <w:sz w:val="24"/>
          <w:szCs w:val="24"/>
        </w:rPr>
        <w:tab/>
      </w:r>
      <w:r w:rsidR="007A73E5" w:rsidRPr="00973BFC">
        <w:rPr>
          <w:sz w:val="23"/>
          <w:szCs w:val="23"/>
        </w:rPr>
        <w:t>Come then to Him who lies within the manger,</w:t>
      </w:r>
      <w:r w:rsidR="003663EA" w:rsidRPr="00973BFC">
        <w:rPr>
          <w:sz w:val="23"/>
          <w:szCs w:val="23"/>
        </w:rPr>
        <w:t xml:space="preserve"> w</w:t>
      </w:r>
      <w:r w:rsidR="003663EA" w:rsidRPr="00973BFC">
        <w:rPr>
          <w:sz w:val="23"/>
          <w:szCs w:val="23"/>
        </w:rPr>
        <w:t xml:space="preserve">ith joyful shepherds </w:t>
      </w:r>
      <w:proofErr w:type="gramStart"/>
      <w:r w:rsidR="003663EA" w:rsidRPr="00973BFC">
        <w:rPr>
          <w:sz w:val="23"/>
          <w:szCs w:val="23"/>
        </w:rPr>
        <w:t>proclaim</w:t>
      </w:r>
      <w:proofErr w:type="gramEnd"/>
      <w:r w:rsidR="003663EA" w:rsidRPr="00973BFC">
        <w:rPr>
          <w:sz w:val="23"/>
          <w:szCs w:val="23"/>
        </w:rPr>
        <w:t xml:space="preserve"> Him as Lord.</w:t>
      </w:r>
    </w:p>
    <w:p w14:paraId="05C34250" w14:textId="6E42E5AB" w:rsidR="00973BFC" w:rsidRDefault="00F3666C" w:rsidP="00973BFC">
      <w:pPr>
        <w:pStyle w:val="Chords"/>
      </w:pPr>
      <w:r w:rsidRPr="00F3666C">
        <w:t>A</w:t>
      </w:r>
      <w:r w:rsidRPr="00F3666C">
        <w:tab/>
      </w:r>
      <w:r w:rsidRPr="00F3666C">
        <w:tab/>
      </w:r>
      <w:r w:rsidRPr="00F3666C">
        <w:tab/>
        <w:t xml:space="preserve">      D/A</w:t>
      </w:r>
      <w:r w:rsidRPr="00F3666C">
        <w:tab/>
      </w:r>
      <w:r w:rsidRPr="00F3666C">
        <w:tab/>
        <w:t xml:space="preserve">  </w:t>
      </w:r>
      <w:r w:rsidR="00794AAE">
        <w:t xml:space="preserve"> </w:t>
      </w:r>
      <w:r w:rsidRPr="00F3666C">
        <w:t xml:space="preserve">      </w:t>
      </w:r>
      <w:proofErr w:type="spellStart"/>
      <w:r w:rsidRPr="00F3666C">
        <w:t>A</w:t>
      </w:r>
      <w:proofErr w:type="spellEnd"/>
    </w:p>
    <w:p w14:paraId="03828208" w14:textId="0B9F9FD4" w:rsidR="00FC62B1" w:rsidRDefault="007A73E5" w:rsidP="00C72C0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Let not the Promised Son remain a stranger;</w:t>
      </w:r>
    </w:p>
    <w:p w14:paraId="15B32453" w14:textId="7A64EFF5" w:rsidR="00FC62B1" w:rsidRDefault="00794AAE" w:rsidP="00794AAE">
      <w:pPr>
        <w:pStyle w:val="Chords"/>
        <w:ind w:left="1440"/>
      </w:pPr>
      <w:r>
        <w:t xml:space="preserve">           </w:t>
      </w:r>
      <w:proofErr w:type="spellStart"/>
      <w:r w:rsidRPr="00794AAE">
        <w:t>C#m</w:t>
      </w:r>
      <w:proofErr w:type="spellEnd"/>
      <w:r w:rsidRPr="00794AAE">
        <w:tab/>
      </w:r>
      <w:r w:rsidRPr="00794AAE">
        <w:tab/>
        <w:t xml:space="preserve">   G#7</w:t>
      </w:r>
      <w:r w:rsidRPr="00794AAE">
        <w:tab/>
      </w:r>
      <w:r>
        <w:t xml:space="preserve">            </w:t>
      </w:r>
      <w:r w:rsidRPr="00794AAE">
        <w:t xml:space="preserve">      </w:t>
      </w:r>
      <w:proofErr w:type="spellStart"/>
      <w:r w:rsidRPr="00794AAE">
        <w:t>C#m</w:t>
      </w:r>
      <w:proofErr w:type="spellEnd"/>
    </w:p>
    <w:p w14:paraId="04F89FCC" w14:textId="14853B74" w:rsidR="007A73E5" w:rsidRPr="00094E51" w:rsidRDefault="00FC62B1" w:rsidP="00C72C05">
      <w:pPr>
        <w:pStyle w:val="Lyrics"/>
        <w:ind w:left="720"/>
        <w:rPr>
          <w:sz w:val="24"/>
          <w:szCs w:val="24"/>
        </w:rPr>
      </w:pPr>
      <w:r>
        <w:rPr>
          <w:sz w:val="24"/>
          <w:szCs w:val="24"/>
        </w:rPr>
        <w:t>I</w:t>
      </w:r>
      <w:r w:rsidR="007A73E5" w:rsidRPr="00094E51">
        <w:rPr>
          <w:sz w:val="24"/>
          <w:szCs w:val="24"/>
        </w:rPr>
        <w:t>n reverent worship, make Christ your Adored.</w:t>
      </w:r>
    </w:p>
    <w:p w14:paraId="34BD5234" w14:textId="5D9D63B2" w:rsidR="006D72E5" w:rsidRPr="00094E51" w:rsidRDefault="00F3666C" w:rsidP="00094E51">
      <w:pPr>
        <w:pStyle w:val="Chords"/>
      </w:pPr>
      <w:r w:rsidRPr="00F3666C">
        <w:t xml:space="preserve">   E7sus   </w:t>
      </w:r>
      <w:r w:rsidR="00794AAE">
        <w:t xml:space="preserve"> </w:t>
      </w:r>
      <w:r w:rsidRPr="00F3666C">
        <w:t>E</w:t>
      </w:r>
      <w:r w:rsidRPr="00F3666C">
        <w:tab/>
      </w:r>
      <w:r w:rsidR="00794AAE">
        <w:t xml:space="preserve"> </w:t>
      </w:r>
      <w:r w:rsidRPr="00F3666C">
        <w:t xml:space="preserve">  D/A</w:t>
      </w:r>
      <w:r w:rsidRPr="00F3666C">
        <w:tab/>
      </w:r>
      <w:r w:rsidRPr="00F3666C">
        <w:tab/>
        <w:t xml:space="preserve"> </w:t>
      </w:r>
      <w:r w:rsidR="00794AAE">
        <w:t xml:space="preserve">            </w:t>
      </w:r>
      <w:r w:rsidRPr="00F3666C">
        <w:t xml:space="preserve">     Asus</w:t>
      </w:r>
      <w:r w:rsidR="00794AAE">
        <w:t xml:space="preserve">  </w:t>
      </w:r>
      <w:r w:rsidRPr="00F3666C">
        <w:t xml:space="preserve">  A</w:t>
      </w:r>
    </w:p>
    <w:p w14:paraId="21CF8ED9" w14:textId="77777777" w:rsidR="00FC62B1" w:rsidRDefault="007A73E5" w:rsidP="00C72C0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Eternal life is theirs who would receive Him;</w:t>
      </w:r>
    </w:p>
    <w:p w14:paraId="6D3D605D" w14:textId="46F815A4" w:rsidR="00FC62B1" w:rsidRDefault="00794AAE" w:rsidP="00FC62B1">
      <w:pPr>
        <w:pStyle w:val="Chords"/>
      </w:pPr>
      <w:r w:rsidRPr="00794AAE">
        <w:t xml:space="preserve">     </w:t>
      </w:r>
      <w:r>
        <w:t xml:space="preserve">     </w:t>
      </w:r>
      <w:r w:rsidRPr="00794AAE">
        <w:t xml:space="preserve"> E7sus  </w:t>
      </w:r>
      <w:r>
        <w:t xml:space="preserve">      </w:t>
      </w:r>
      <w:r w:rsidRPr="00794AAE">
        <w:t xml:space="preserve">    E</w:t>
      </w:r>
      <w:r w:rsidRPr="00794AAE">
        <w:tab/>
      </w:r>
      <w:r w:rsidRPr="00794AAE">
        <w:tab/>
      </w:r>
      <w:r>
        <w:t xml:space="preserve">    </w:t>
      </w:r>
      <w:r w:rsidRPr="00794AAE">
        <w:t xml:space="preserve">  D/A</w:t>
      </w:r>
      <w:r w:rsidRPr="00794AAE">
        <w:tab/>
      </w:r>
      <w:r w:rsidRPr="00794AAE">
        <w:tab/>
        <w:t xml:space="preserve">         </w:t>
      </w:r>
      <w:proofErr w:type="spellStart"/>
      <w:proofErr w:type="gramStart"/>
      <w:r w:rsidRPr="00794AAE">
        <w:t>A</w:t>
      </w:r>
      <w:proofErr w:type="spellEnd"/>
      <w:r w:rsidRPr="00794AAE">
        <w:t xml:space="preserve">  E</w:t>
      </w:r>
      <w:proofErr w:type="gramEnd"/>
      <w:r w:rsidRPr="00794AAE">
        <w:t>/G#</w:t>
      </w:r>
    </w:p>
    <w:p w14:paraId="7DADFD45" w14:textId="66A6D288" w:rsidR="007A73E5" w:rsidRPr="00094E51" w:rsidRDefault="00FC62B1" w:rsidP="00C72C05">
      <w:pPr>
        <w:pStyle w:val="Lyrics"/>
        <w:ind w:left="720"/>
        <w:rPr>
          <w:sz w:val="24"/>
          <w:szCs w:val="24"/>
        </w:rPr>
      </w:pPr>
      <w:r>
        <w:rPr>
          <w:sz w:val="24"/>
          <w:szCs w:val="24"/>
        </w:rPr>
        <w:t>W</w:t>
      </w:r>
      <w:r w:rsidR="007A73E5" w:rsidRPr="00094E51">
        <w:rPr>
          <w:sz w:val="24"/>
          <w:szCs w:val="24"/>
        </w:rPr>
        <w:t>ith grace and peace, their lives He will adorn.</w:t>
      </w:r>
    </w:p>
    <w:p w14:paraId="3034A915" w14:textId="16953E2A" w:rsidR="006D72E5" w:rsidRPr="00094E51" w:rsidRDefault="00B646C0" w:rsidP="00094E51">
      <w:pPr>
        <w:pStyle w:val="Chords"/>
      </w:pPr>
      <w:proofErr w:type="spellStart"/>
      <w:r w:rsidRPr="00B646C0">
        <w:t>F#m</w:t>
      </w:r>
      <w:proofErr w:type="spellEnd"/>
      <w:r w:rsidRPr="00B646C0">
        <w:tab/>
      </w:r>
      <w:r w:rsidRPr="00B646C0">
        <w:tab/>
      </w:r>
      <w:proofErr w:type="spellStart"/>
      <w:r w:rsidRPr="00B646C0">
        <w:t>C#m</w:t>
      </w:r>
      <w:proofErr w:type="spellEnd"/>
      <w:r w:rsidRPr="00B646C0">
        <w:tab/>
        <w:t xml:space="preserve">   </w:t>
      </w:r>
      <w:r>
        <w:t xml:space="preserve"> </w:t>
      </w:r>
      <w:r w:rsidRPr="00B646C0">
        <w:t xml:space="preserve">    Bm</w:t>
      </w:r>
      <w:r w:rsidRPr="00B646C0">
        <w:tab/>
      </w:r>
      <w:r w:rsidRPr="00B646C0">
        <w:tab/>
        <w:t xml:space="preserve"> </w:t>
      </w:r>
      <w:r>
        <w:t xml:space="preserve"> </w:t>
      </w:r>
      <w:r w:rsidRPr="00B646C0">
        <w:t xml:space="preserve"> </w:t>
      </w:r>
      <w:proofErr w:type="spellStart"/>
      <w:r w:rsidRPr="00B646C0">
        <w:t>F#m</w:t>
      </w:r>
      <w:proofErr w:type="spellEnd"/>
    </w:p>
    <w:p w14:paraId="16DA3F4C" w14:textId="0C3A35F5" w:rsidR="007A73E5" w:rsidRPr="00094E51" w:rsidRDefault="007A73E5" w:rsidP="006D72E5">
      <w:pPr>
        <w:pStyle w:val="Lyrics"/>
        <w:ind w:left="720"/>
        <w:rPr>
          <w:sz w:val="24"/>
          <w:szCs w:val="24"/>
        </w:rPr>
      </w:pPr>
      <w:r w:rsidRPr="00094E51">
        <w:rPr>
          <w:sz w:val="24"/>
          <w:szCs w:val="24"/>
        </w:rPr>
        <w:t>Fall on your knees! Receive the Gift of heaven!</w:t>
      </w:r>
    </w:p>
    <w:p w14:paraId="20C0C2F3" w14:textId="420ACCAA" w:rsidR="006D72E5" w:rsidRPr="00094E51" w:rsidRDefault="00B313D6" w:rsidP="00094E51">
      <w:pPr>
        <w:pStyle w:val="Chords"/>
      </w:pPr>
      <w:r w:rsidRPr="00B313D6">
        <w:t xml:space="preserve">     A/E    E/D    A/C#    D</w:t>
      </w:r>
      <w:r w:rsidRPr="00B313D6">
        <w:tab/>
        <w:t xml:space="preserve">    A/E      E7sus</w:t>
      </w:r>
      <w:r w:rsidRPr="00B313D6">
        <w:tab/>
      </w:r>
      <w:r w:rsidRPr="00B313D6">
        <w:tab/>
      </w:r>
      <w:proofErr w:type="gramStart"/>
      <w:r w:rsidRPr="00B313D6">
        <w:tab/>
        <w:t xml:space="preserve">  A</w:t>
      </w:r>
      <w:proofErr w:type="gramEnd"/>
    </w:p>
    <w:p w14:paraId="4DBB0A92" w14:textId="60A7DABF" w:rsidR="007A73E5" w:rsidRPr="00094E51" w:rsidRDefault="00B313D6" w:rsidP="006D72E5">
      <w:pPr>
        <w:pStyle w:val="Lyrics"/>
        <w:ind w:left="720"/>
        <w:rPr>
          <w:sz w:val="24"/>
          <w:szCs w:val="24"/>
        </w:rPr>
      </w:pPr>
      <w:r w:rsidRPr="00B313D6">
        <w:rPr>
          <w:sz w:val="24"/>
          <w:szCs w:val="24"/>
        </w:rPr>
        <w:t xml:space="preserve">O night    </w:t>
      </w:r>
      <w:proofErr w:type="gramStart"/>
      <w:r w:rsidRPr="00B313D6">
        <w:rPr>
          <w:sz w:val="24"/>
          <w:szCs w:val="24"/>
        </w:rPr>
        <w:t xml:space="preserve">divine,   </w:t>
      </w:r>
      <w:proofErr w:type="gramEnd"/>
      <w:r w:rsidRPr="00B313D6">
        <w:rPr>
          <w:sz w:val="24"/>
          <w:szCs w:val="24"/>
        </w:rPr>
        <w:t xml:space="preserve"> O night   when Christ was born</w:t>
      </w:r>
      <w:r w:rsidR="007A73E5" w:rsidRPr="00094E51">
        <w:rPr>
          <w:sz w:val="24"/>
          <w:szCs w:val="24"/>
        </w:rPr>
        <w:t>!</w:t>
      </w:r>
    </w:p>
    <w:p w14:paraId="0D1ABF2F" w14:textId="724928D9" w:rsidR="006D72E5" w:rsidRPr="00094E51" w:rsidRDefault="00B313D6" w:rsidP="00094E51">
      <w:pPr>
        <w:pStyle w:val="Chords"/>
      </w:pPr>
      <w:r w:rsidRPr="00B313D6">
        <w:t xml:space="preserve">     E       E/D    A/C#    D</w:t>
      </w:r>
      <w:r w:rsidRPr="00B313D6">
        <w:tab/>
        <w:t xml:space="preserve">    A/E      E7sus</w:t>
      </w:r>
      <w:r w:rsidRPr="00B313D6">
        <w:tab/>
      </w:r>
      <w:r w:rsidRPr="00B313D6">
        <w:tab/>
      </w:r>
      <w:proofErr w:type="gramStart"/>
      <w:r w:rsidRPr="00B313D6">
        <w:tab/>
        <w:t xml:space="preserve">  A</w:t>
      </w:r>
      <w:proofErr w:type="gramEnd"/>
      <w:r w:rsidRPr="00B313D6">
        <w:t xml:space="preserve">         </w:t>
      </w:r>
      <w:proofErr w:type="gramStart"/>
      <w:r w:rsidRPr="00B313D6">
        <w:t xml:space="preserve">   </w:t>
      </w:r>
      <w:r w:rsidR="00D562A5">
        <w:t>(</w:t>
      </w:r>
      <w:proofErr w:type="gramEnd"/>
      <w:r w:rsidR="00D562A5">
        <w:t>TAG last 3 lines A.C.)</w:t>
      </w:r>
    </w:p>
    <w:p w14:paraId="485174E3" w14:textId="6B1945A2" w:rsidR="00720825" w:rsidRPr="00094E51" w:rsidRDefault="00B313D6" w:rsidP="006D72E5">
      <w:pPr>
        <w:pStyle w:val="Lyrics"/>
        <w:ind w:left="720"/>
        <w:rPr>
          <w:sz w:val="24"/>
          <w:szCs w:val="24"/>
        </w:rPr>
      </w:pPr>
      <w:r w:rsidRPr="00B313D6">
        <w:rPr>
          <w:sz w:val="24"/>
          <w:szCs w:val="24"/>
        </w:rPr>
        <w:t xml:space="preserve">O </w:t>
      </w:r>
      <w:proofErr w:type="gramStart"/>
      <w:r w:rsidRPr="00B313D6">
        <w:rPr>
          <w:sz w:val="24"/>
          <w:szCs w:val="24"/>
        </w:rPr>
        <w:t>night,  O</w:t>
      </w:r>
      <w:proofErr w:type="gramEnd"/>
      <w:r w:rsidRPr="00B313D6">
        <w:rPr>
          <w:sz w:val="24"/>
          <w:szCs w:val="24"/>
        </w:rPr>
        <w:t xml:space="preserve"> ho ----- </w:t>
      </w:r>
      <w:proofErr w:type="spellStart"/>
      <w:r w:rsidRPr="00B313D6">
        <w:rPr>
          <w:sz w:val="24"/>
          <w:szCs w:val="24"/>
        </w:rPr>
        <w:t>ly</w:t>
      </w:r>
      <w:proofErr w:type="spellEnd"/>
      <w:r w:rsidRPr="00B313D6">
        <w:rPr>
          <w:sz w:val="24"/>
          <w:szCs w:val="24"/>
        </w:rPr>
        <w:t xml:space="preserve"> night   when Christ was born</w:t>
      </w:r>
      <w:r w:rsidR="007A73E5" w:rsidRPr="00094E51">
        <w:rPr>
          <w:sz w:val="24"/>
          <w:szCs w:val="24"/>
        </w:rPr>
        <w:t>!</w:t>
      </w:r>
    </w:p>
    <w:sectPr w:rsidR="00720825" w:rsidRPr="00094E51" w:rsidSect="002D0ECB">
      <w:headerReference w:type="default" r:id="rId11"/>
      <w:footerReference w:type="default" r:id="rId12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4BFB3" w14:textId="77777777" w:rsidR="00F27DB5" w:rsidRDefault="00F27DB5">
      <w:r>
        <w:separator/>
      </w:r>
    </w:p>
  </w:endnote>
  <w:endnote w:type="continuationSeparator" w:id="0">
    <w:p w14:paraId="5B5BB5EC" w14:textId="77777777" w:rsidR="00F27DB5" w:rsidRDefault="00F2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us Text">
    <w:altName w:val="Arial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61C4" w14:textId="77777777" w:rsidR="00FD7153" w:rsidRDefault="00422043" w:rsidP="00425D51">
    <w:pPr>
      <w:pStyle w:val="Copyright"/>
    </w:pPr>
    <w:r w:rsidRPr="00422043">
      <w:t xml:space="preserve">Original words (v. 1) by Placide </w:t>
    </w:r>
    <w:proofErr w:type="spellStart"/>
    <w:r w:rsidRPr="00422043">
      <w:t>Cappeau</w:t>
    </w:r>
    <w:proofErr w:type="spellEnd"/>
    <w:r w:rsidRPr="00422043">
      <w:t xml:space="preserve">. Translated by John S. Dwight. Music by Adolphe C. Adam (1847). </w:t>
    </w:r>
    <w:proofErr w:type="spellStart"/>
    <w:r w:rsidRPr="00422043">
      <w:t>Addtl</w:t>
    </w:r>
    <w:proofErr w:type="spellEnd"/>
    <w:r w:rsidRPr="00422043">
      <w:t xml:space="preserve">. words (v. 2-3) by Kevin Hartnett. </w:t>
    </w:r>
  </w:p>
  <w:p w14:paraId="5E68EDE1" w14:textId="732E2543" w:rsidR="007B6CCE" w:rsidRPr="00B15AB9" w:rsidRDefault="00422043" w:rsidP="00425D51">
    <w:pPr>
      <w:pStyle w:val="Copyright"/>
    </w:pPr>
    <w:r w:rsidRPr="00422043">
      <w:t>© 2014 Sovereign Grace Worship/ASCAP, (</w:t>
    </w:r>
    <w:proofErr w:type="spellStart"/>
    <w:r w:rsidRPr="00422043">
      <w:t>adm.</w:t>
    </w:r>
    <w:proofErr w:type="spellEnd"/>
    <w:r w:rsidRPr="00422043">
      <w:t xml:space="preserve"> by Integrity Music). </w:t>
    </w:r>
    <w:r w:rsidR="00D13B6C">
      <w:t>Sovereign Grace Music, a division of Sovereign Grace Churches. All rights reserved. www.SovereignGraceMusic.</w:t>
    </w:r>
    <w:r w:rsidR="003B4DD2">
      <w:t>com</w:t>
    </w:r>
    <w:r w:rsidR="00D13B6C">
      <w:t xml:space="preserve"> CCLI #</w:t>
    </w:r>
    <w:r w:rsidR="00425D51" w:rsidRPr="00425D51">
      <w:t>7031877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04C9F" w14:textId="77777777" w:rsidR="00F27DB5" w:rsidRDefault="00F27DB5">
      <w:r>
        <w:separator/>
      </w:r>
    </w:p>
  </w:footnote>
  <w:footnote w:type="continuationSeparator" w:id="0">
    <w:p w14:paraId="5B7C1399" w14:textId="77777777" w:rsidR="00F27DB5" w:rsidRDefault="00F27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C7CA" w14:textId="77777777" w:rsidR="003E2DD0" w:rsidRDefault="003E2DD0" w:rsidP="00474F8F">
    <w:pPr>
      <w:pStyle w:val="Header"/>
      <w:rPr>
        <w:rFonts w:eastAsia="Arial"/>
      </w:rPr>
    </w:pPr>
  </w:p>
  <w:p w14:paraId="276B6222" w14:textId="77777777" w:rsidR="003E2DD0" w:rsidRDefault="003E2DD0" w:rsidP="00474F8F">
    <w:pPr>
      <w:pStyle w:val="Header"/>
      <w:rPr>
        <w:rFonts w:eastAsia="Arial"/>
      </w:rPr>
    </w:pPr>
  </w:p>
  <w:p w14:paraId="5DA06C58" w14:textId="7CE0F7EC" w:rsidR="003C6C68" w:rsidRDefault="00113916" w:rsidP="00474F8F">
    <w:pPr>
      <w:pStyle w:val="Header"/>
      <w:rPr>
        <w:rFonts w:eastAsia="Arial"/>
      </w:rPr>
    </w:pPr>
    <w:r>
      <w:rPr>
        <w:rFonts w:eastAsia="Arial"/>
      </w:rPr>
      <w:t xml:space="preserve">Recorded Key of </w:t>
    </w:r>
    <w:r w:rsidR="007A73E5">
      <w:rPr>
        <w:rFonts w:eastAsia="Arial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6145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5A16FE"/>
    <w:multiLevelType w:val="hybridMultilevel"/>
    <w:tmpl w:val="6A662A5C"/>
    <w:lvl w:ilvl="0" w:tplc="15223DE0">
      <w:start w:val="1"/>
      <w:numFmt w:val="lowerLetter"/>
      <w:pStyle w:val="Outline4"/>
      <w:lvlText w:val="%1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172D71"/>
    <w:multiLevelType w:val="hybridMultilevel"/>
    <w:tmpl w:val="44141962"/>
    <w:lvl w:ilvl="0" w:tplc="478C9B96">
      <w:start w:val="1"/>
      <w:numFmt w:val="upperRoman"/>
      <w:pStyle w:val="Outlin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0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upperLetter"/>
      <w:pStyle w:val="Style1"/>
      <w:lvlText w:val="%3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5B11"/>
    <w:multiLevelType w:val="hybridMultilevel"/>
    <w:tmpl w:val="9F9A4430"/>
    <w:lvl w:ilvl="0" w:tplc="ED12B818">
      <w:start w:val="1"/>
      <w:numFmt w:val="lowerLetter"/>
      <w:pStyle w:val="Outline6"/>
      <w:lvlText w:val="%1)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CC0492"/>
    <w:multiLevelType w:val="multilevel"/>
    <w:tmpl w:val="2E8C3E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501327C6"/>
    <w:multiLevelType w:val="hybridMultilevel"/>
    <w:tmpl w:val="E12CE3F2"/>
    <w:lvl w:ilvl="0" w:tplc="E0B854AC">
      <w:start w:val="1"/>
      <w:numFmt w:val="decimal"/>
      <w:pStyle w:val="Outline3"/>
      <w:lvlText w:val="%1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BE7C29"/>
    <w:multiLevelType w:val="hybridMultilevel"/>
    <w:tmpl w:val="8656FA66"/>
    <w:lvl w:ilvl="0" w:tplc="88840C34">
      <w:start w:val="1"/>
      <w:numFmt w:val="decimal"/>
      <w:pStyle w:val="Outline5"/>
      <w:lvlText w:val="%1)"/>
      <w:lvlJc w:val="left"/>
      <w:pPr>
        <w:tabs>
          <w:tab w:val="num" w:pos="3600"/>
        </w:tabs>
        <w:ind w:left="360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C55100"/>
    <w:multiLevelType w:val="hybridMultilevel"/>
    <w:tmpl w:val="E1C01144"/>
    <w:lvl w:ilvl="0" w:tplc="B32A0E8E">
      <w:start w:val="1"/>
      <w:numFmt w:val="upperLetter"/>
      <w:pStyle w:val="Outline2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4A33A3"/>
    <w:multiLevelType w:val="hybridMultilevel"/>
    <w:tmpl w:val="0ACCA720"/>
    <w:lvl w:ilvl="0" w:tplc="00150409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19345FCC">
      <w:start w:val="1"/>
      <w:numFmt w:val="decimal"/>
      <w:pStyle w:val="Heading9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01B0409">
      <w:start w:val="2"/>
      <w:numFmt w:val="upp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CB8EC2FC">
      <w:start w:val="2"/>
      <w:numFmt w:val="upperLetter"/>
      <w:lvlText w:val="%4“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019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1B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F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19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1B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676877965">
    <w:abstractNumId w:val="0"/>
  </w:num>
  <w:num w:numId="2" w16cid:durableId="310595265">
    <w:abstractNumId w:val="0"/>
  </w:num>
  <w:num w:numId="3" w16cid:durableId="1397314503">
    <w:abstractNumId w:val="2"/>
  </w:num>
  <w:num w:numId="4" w16cid:durableId="1191146956">
    <w:abstractNumId w:val="7"/>
  </w:num>
  <w:num w:numId="5" w16cid:durableId="403256614">
    <w:abstractNumId w:val="5"/>
  </w:num>
  <w:num w:numId="6" w16cid:durableId="1483353580">
    <w:abstractNumId w:val="1"/>
  </w:num>
  <w:num w:numId="7" w16cid:durableId="508176019">
    <w:abstractNumId w:val="6"/>
  </w:num>
  <w:num w:numId="8" w16cid:durableId="805320032">
    <w:abstractNumId w:val="3"/>
  </w:num>
  <w:num w:numId="9" w16cid:durableId="1518428204">
    <w:abstractNumId w:val="2"/>
  </w:num>
  <w:num w:numId="10" w16cid:durableId="299774664">
    <w:abstractNumId w:val="4"/>
  </w:num>
  <w:num w:numId="11" w16cid:durableId="1119567017">
    <w:abstractNumId w:val="4"/>
  </w:num>
  <w:num w:numId="12" w16cid:durableId="1797214723">
    <w:abstractNumId w:val="4"/>
  </w:num>
  <w:num w:numId="13" w16cid:durableId="1377007166">
    <w:abstractNumId w:val="4"/>
  </w:num>
  <w:num w:numId="14" w16cid:durableId="1328169605">
    <w:abstractNumId w:val="4"/>
  </w:num>
  <w:num w:numId="15" w16cid:durableId="1698119302">
    <w:abstractNumId w:val="4"/>
  </w:num>
  <w:num w:numId="16" w16cid:durableId="864488486">
    <w:abstractNumId w:val="8"/>
  </w:num>
  <w:num w:numId="17" w16cid:durableId="1778407292">
    <w:abstractNumId w:val="0"/>
  </w:num>
  <w:num w:numId="18" w16cid:durableId="1449814763">
    <w:abstractNumId w:val="4"/>
  </w:num>
  <w:num w:numId="19" w16cid:durableId="688331906">
    <w:abstractNumId w:val="4"/>
  </w:num>
  <w:num w:numId="20" w16cid:durableId="660503325">
    <w:abstractNumId w:val="8"/>
  </w:num>
  <w:num w:numId="21" w16cid:durableId="1637881196">
    <w:abstractNumId w:val="0"/>
  </w:num>
  <w:num w:numId="22" w16cid:durableId="1038429075">
    <w:abstractNumId w:val="2"/>
  </w:num>
  <w:num w:numId="23" w16cid:durableId="42410880">
    <w:abstractNumId w:val="7"/>
  </w:num>
  <w:num w:numId="24" w16cid:durableId="80376401">
    <w:abstractNumId w:val="5"/>
  </w:num>
  <w:num w:numId="25" w16cid:durableId="714086434">
    <w:abstractNumId w:val="1"/>
  </w:num>
  <w:num w:numId="26" w16cid:durableId="1263102680">
    <w:abstractNumId w:val="6"/>
  </w:num>
  <w:num w:numId="27" w16cid:durableId="1489904522">
    <w:abstractNumId w:val="3"/>
  </w:num>
  <w:num w:numId="28" w16cid:durableId="1368794342">
    <w:abstractNumId w:val="2"/>
  </w:num>
  <w:num w:numId="29" w16cid:durableId="1238905396">
    <w:abstractNumId w:val="4"/>
  </w:num>
  <w:num w:numId="30" w16cid:durableId="2145149802">
    <w:abstractNumId w:val="4"/>
  </w:num>
  <w:num w:numId="31" w16cid:durableId="716900022">
    <w:abstractNumId w:val="4"/>
  </w:num>
  <w:num w:numId="32" w16cid:durableId="298925543">
    <w:abstractNumId w:val="4"/>
  </w:num>
  <w:num w:numId="33" w16cid:durableId="1364406114">
    <w:abstractNumId w:val="4"/>
  </w:num>
  <w:num w:numId="34" w16cid:durableId="304505184">
    <w:abstractNumId w:val="4"/>
  </w:num>
  <w:num w:numId="35" w16cid:durableId="1529489757">
    <w:abstractNumId w:val="8"/>
  </w:num>
  <w:num w:numId="36" w16cid:durableId="1412895569">
    <w:abstractNumId w:val="0"/>
  </w:num>
  <w:num w:numId="37" w16cid:durableId="70588680">
    <w:abstractNumId w:val="4"/>
  </w:num>
  <w:num w:numId="38" w16cid:durableId="838352020">
    <w:abstractNumId w:val="4"/>
  </w:num>
  <w:num w:numId="39" w16cid:durableId="1952282419">
    <w:abstractNumId w:val="8"/>
  </w:num>
  <w:num w:numId="40" w16cid:durableId="1041905879">
    <w:abstractNumId w:val="0"/>
  </w:num>
  <w:num w:numId="41" w16cid:durableId="1289894653">
    <w:abstractNumId w:val="2"/>
  </w:num>
  <w:num w:numId="42" w16cid:durableId="1828134756">
    <w:abstractNumId w:val="7"/>
  </w:num>
  <w:num w:numId="43" w16cid:durableId="1687053206">
    <w:abstractNumId w:val="5"/>
  </w:num>
  <w:num w:numId="44" w16cid:durableId="155919999">
    <w:abstractNumId w:val="1"/>
  </w:num>
  <w:num w:numId="45" w16cid:durableId="1711880163">
    <w:abstractNumId w:val="6"/>
  </w:num>
  <w:num w:numId="46" w16cid:durableId="696389277">
    <w:abstractNumId w:val="3"/>
  </w:num>
  <w:num w:numId="47" w16cid:durableId="137646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E5"/>
    <w:rsid w:val="00000DDF"/>
    <w:rsid w:val="00003607"/>
    <w:rsid w:val="000060C7"/>
    <w:rsid w:val="000168E4"/>
    <w:rsid w:val="000249F8"/>
    <w:rsid w:val="00042FC4"/>
    <w:rsid w:val="00055414"/>
    <w:rsid w:val="000609D8"/>
    <w:rsid w:val="00063234"/>
    <w:rsid w:val="00086CFE"/>
    <w:rsid w:val="000944C4"/>
    <w:rsid w:val="00094E51"/>
    <w:rsid w:val="00097DFB"/>
    <w:rsid w:val="000B6813"/>
    <w:rsid w:val="000C0EC6"/>
    <w:rsid w:val="000C3DB3"/>
    <w:rsid w:val="000C4CAD"/>
    <w:rsid w:val="000C657E"/>
    <w:rsid w:val="000D34D9"/>
    <w:rsid w:val="000D7713"/>
    <w:rsid w:val="000E0A8B"/>
    <w:rsid w:val="000E6372"/>
    <w:rsid w:val="00100F32"/>
    <w:rsid w:val="00105271"/>
    <w:rsid w:val="00112621"/>
    <w:rsid w:val="00113916"/>
    <w:rsid w:val="001146E4"/>
    <w:rsid w:val="00116781"/>
    <w:rsid w:val="00124929"/>
    <w:rsid w:val="00127974"/>
    <w:rsid w:val="0017357C"/>
    <w:rsid w:val="0017776A"/>
    <w:rsid w:val="001A48B6"/>
    <w:rsid w:val="001C2241"/>
    <w:rsid w:val="001C59C2"/>
    <w:rsid w:val="001C7A25"/>
    <w:rsid w:val="001D2517"/>
    <w:rsid w:val="0020056A"/>
    <w:rsid w:val="00220508"/>
    <w:rsid w:val="00221EF3"/>
    <w:rsid w:val="00227A48"/>
    <w:rsid w:val="00240BBA"/>
    <w:rsid w:val="00243686"/>
    <w:rsid w:val="00247C14"/>
    <w:rsid w:val="0025023E"/>
    <w:rsid w:val="0025475E"/>
    <w:rsid w:val="00270853"/>
    <w:rsid w:val="00271083"/>
    <w:rsid w:val="00273026"/>
    <w:rsid w:val="0027609D"/>
    <w:rsid w:val="002927A8"/>
    <w:rsid w:val="002A3021"/>
    <w:rsid w:val="002A36C2"/>
    <w:rsid w:val="002B1F94"/>
    <w:rsid w:val="002C6E33"/>
    <w:rsid w:val="002D0ECB"/>
    <w:rsid w:val="00334CC2"/>
    <w:rsid w:val="003663EA"/>
    <w:rsid w:val="00375B53"/>
    <w:rsid w:val="00377F35"/>
    <w:rsid w:val="00386216"/>
    <w:rsid w:val="003B1576"/>
    <w:rsid w:val="003B1B10"/>
    <w:rsid w:val="003B23E0"/>
    <w:rsid w:val="003B4714"/>
    <w:rsid w:val="003B4DD2"/>
    <w:rsid w:val="003C6C68"/>
    <w:rsid w:val="003D1711"/>
    <w:rsid w:val="003E2DD0"/>
    <w:rsid w:val="003F676D"/>
    <w:rsid w:val="00422043"/>
    <w:rsid w:val="00425D51"/>
    <w:rsid w:val="00471144"/>
    <w:rsid w:val="00474F8F"/>
    <w:rsid w:val="0047612B"/>
    <w:rsid w:val="00492507"/>
    <w:rsid w:val="004B1CB9"/>
    <w:rsid w:val="004B7676"/>
    <w:rsid w:val="004D5FAF"/>
    <w:rsid w:val="004E349F"/>
    <w:rsid w:val="004F1603"/>
    <w:rsid w:val="0050266A"/>
    <w:rsid w:val="00530910"/>
    <w:rsid w:val="005410C8"/>
    <w:rsid w:val="00546D41"/>
    <w:rsid w:val="005517A5"/>
    <w:rsid w:val="005618C8"/>
    <w:rsid w:val="0058405D"/>
    <w:rsid w:val="00584A94"/>
    <w:rsid w:val="00586D98"/>
    <w:rsid w:val="005B1630"/>
    <w:rsid w:val="005B20A7"/>
    <w:rsid w:val="005C0D89"/>
    <w:rsid w:val="005E41EE"/>
    <w:rsid w:val="005F0418"/>
    <w:rsid w:val="005F13ED"/>
    <w:rsid w:val="005F3CDA"/>
    <w:rsid w:val="006027A7"/>
    <w:rsid w:val="00623AF5"/>
    <w:rsid w:val="0064156A"/>
    <w:rsid w:val="00642321"/>
    <w:rsid w:val="00642E9A"/>
    <w:rsid w:val="00691295"/>
    <w:rsid w:val="006A7758"/>
    <w:rsid w:val="006B3073"/>
    <w:rsid w:val="006B4F07"/>
    <w:rsid w:val="006C4CBA"/>
    <w:rsid w:val="006C7FA5"/>
    <w:rsid w:val="006D01D0"/>
    <w:rsid w:val="006D39DB"/>
    <w:rsid w:val="006D72E5"/>
    <w:rsid w:val="006D78A8"/>
    <w:rsid w:val="006E3560"/>
    <w:rsid w:val="006E6982"/>
    <w:rsid w:val="006F6EFC"/>
    <w:rsid w:val="007122D0"/>
    <w:rsid w:val="00712F35"/>
    <w:rsid w:val="00720825"/>
    <w:rsid w:val="00721A10"/>
    <w:rsid w:val="00730744"/>
    <w:rsid w:val="00742387"/>
    <w:rsid w:val="0075014B"/>
    <w:rsid w:val="007503A7"/>
    <w:rsid w:val="00760219"/>
    <w:rsid w:val="00786609"/>
    <w:rsid w:val="00794AAE"/>
    <w:rsid w:val="007A6E06"/>
    <w:rsid w:val="007A73E5"/>
    <w:rsid w:val="007B5EE7"/>
    <w:rsid w:val="007B6CCE"/>
    <w:rsid w:val="007D450A"/>
    <w:rsid w:val="007E2A28"/>
    <w:rsid w:val="00800620"/>
    <w:rsid w:val="00813B5A"/>
    <w:rsid w:val="00823887"/>
    <w:rsid w:val="0082489F"/>
    <w:rsid w:val="00842760"/>
    <w:rsid w:val="00847043"/>
    <w:rsid w:val="00874B23"/>
    <w:rsid w:val="008813AC"/>
    <w:rsid w:val="00890CE3"/>
    <w:rsid w:val="008A5E7A"/>
    <w:rsid w:val="008A5EC5"/>
    <w:rsid w:val="008B3679"/>
    <w:rsid w:val="008C0A29"/>
    <w:rsid w:val="008C53E6"/>
    <w:rsid w:val="009063CD"/>
    <w:rsid w:val="009347B4"/>
    <w:rsid w:val="009527CC"/>
    <w:rsid w:val="00965F81"/>
    <w:rsid w:val="00970E02"/>
    <w:rsid w:val="00973BFC"/>
    <w:rsid w:val="009837D9"/>
    <w:rsid w:val="00996195"/>
    <w:rsid w:val="009A063A"/>
    <w:rsid w:val="009A4088"/>
    <w:rsid w:val="009D6DEF"/>
    <w:rsid w:val="009E70DB"/>
    <w:rsid w:val="00A13FC0"/>
    <w:rsid w:val="00A25877"/>
    <w:rsid w:val="00A26659"/>
    <w:rsid w:val="00A96FE1"/>
    <w:rsid w:val="00AA2995"/>
    <w:rsid w:val="00AB0393"/>
    <w:rsid w:val="00AB29E5"/>
    <w:rsid w:val="00AB43ED"/>
    <w:rsid w:val="00AD0D62"/>
    <w:rsid w:val="00AD3D12"/>
    <w:rsid w:val="00AD6FFC"/>
    <w:rsid w:val="00AF064E"/>
    <w:rsid w:val="00AF36D5"/>
    <w:rsid w:val="00B12CDC"/>
    <w:rsid w:val="00B156DF"/>
    <w:rsid w:val="00B15AB9"/>
    <w:rsid w:val="00B25A15"/>
    <w:rsid w:val="00B25E82"/>
    <w:rsid w:val="00B304C2"/>
    <w:rsid w:val="00B313D6"/>
    <w:rsid w:val="00B607B0"/>
    <w:rsid w:val="00B646C0"/>
    <w:rsid w:val="00B667EE"/>
    <w:rsid w:val="00B701B8"/>
    <w:rsid w:val="00B714F9"/>
    <w:rsid w:val="00BB2CA0"/>
    <w:rsid w:val="00BD1797"/>
    <w:rsid w:val="00BE65D5"/>
    <w:rsid w:val="00BE720A"/>
    <w:rsid w:val="00BF1F21"/>
    <w:rsid w:val="00BF2217"/>
    <w:rsid w:val="00C21E5C"/>
    <w:rsid w:val="00C2401E"/>
    <w:rsid w:val="00C248B0"/>
    <w:rsid w:val="00C320F1"/>
    <w:rsid w:val="00C323A0"/>
    <w:rsid w:val="00C40856"/>
    <w:rsid w:val="00C63979"/>
    <w:rsid w:val="00C72C05"/>
    <w:rsid w:val="00C868FD"/>
    <w:rsid w:val="00C948F9"/>
    <w:rsid w:val="00CA0A6D"/>
    <w:rsid w:val="00CA4DB3"/>
    <w:rsid w:val="00CA59F1"/>
    <w:rsid w:val="00CB0CD1"/>
    <w:rsid w:val="00CB18B4"/>
    <w:rsid w:val="00CC19EB"/>
    <w:rsid w:val="00CF3A26"/>
    <w:rsid w:val="00D13B6C"/>
    <w:rsid w:val="00D150AF"/>
    <w:rsid w:val="00D1650E"/>
    <w:rsid w:val="00D2460E"/>
    <w:rsid w:val="00D35C54"/>
    <w:rsid w:val="00D562A5"/>
    <w:rsid w:val="00D64120"/>
    <w:rsid w:val="00D70C75"/>
    <w:rsid w:val="00D75E77"/>
    <w:rsid w:val="00D80579"/>
    <w:rsid w:val="00D81BEF"/>
    <w:rsid w:val="00DA0C8E"/>
    <w:rsid w:val="00DA20A4"/>
    <w:rsid w:val="00DA62B0"/>
    <w:rsid w:val="00DB24B8"/>
    <w:rsid w:val="00DB7306"/>
    <w:rsid w:val="00DD13F1"/>
    <w:rsid w:val="00DD39C0"/>
    <w:rsid w:val="00DD3DC6"/>
    <w:rsid w:val="00DE03BF"/>
    <w:rsid w:val="00DE7B24"/>
    <w:rsid w:val="00DF20C0"/>
    <w:rsid w:val="00DF37D1"/>
    <w:rsid w:val="00E01535"/>
    <w:rsid w:val="00E05C9F"/>
    <w:rsid w:val="00E115CB"/>
    <w:rsid w:val="00E27D6A"/>
    <w:rsid w:val="00E575DD"/>
    <w:rsid w:val="00E757A1"/>
    <w:rsid w:val="00E91828"/>
    <w:rsid w:val="00E9670E"/>
    <w:rsid w:val="00EA0DF0"/>
    <w:rsid w:val="00EA3677"/>
    <w:rsid w:val="00EA3781"/>
    <w:rsid w:val="00EC0026"/>
    <w:rsid w:val="00EC62B9"/>
    <w:rsid w:val="00EC7D84"/>
    <w:rsid w:val="00ED0E2C"/>
    <w:rsid w:val="00ED330E"/>
    <w:rsid w:val="00EE0C4D"/>
    <w:rsid w:val="00EE23E3"/>
    <w:rsid w:val="00F168BA"/>
    <w:rsid w:val="00F27DB5"/>
    <w:rsid w:val="00F3666C"/>
    <w:rsid w:val="00F51C0F"/>
    <w:rsid w:val="00F66176"/>
    <w:rsid w:val="00F92BC6"/>
    <w:rsid w:val="00FC62B1"/>
    <w:rsid w:val="00FD7153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DB08A"/>
  <w15:chartTrackingRefBased/>
  <w15:docId w15:val="{20A7F27B-6169-44D3-BA57-F20D2B32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mbr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797"/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127974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127974"/>
    <w:pPr>
      <w:jc w:val="right"/>
      <w:outlineLvl w:val="1"/>
    </w:pPr>
    <w:rPr>
      <w:rFonts w:ascii="Arial Narrow" w:hAnsi="Arial Narrow"/>
      <w:i/>
    </w:rPr>
  </w:style>
  <w:style w:type="paragraph" w:styleId="Heading3">
    <w:name w:val="heading 3"/>
    <w:basedOn w:val="Normal"/>
    <w:next w:val="Normal"/>
    <w:link w:val="Heading3Char"/>
    <w:qFormat/>
    <w:rsid w:val="00127974"/>
    <w:pPr>
      <w:jc w:val="right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127974"/>
    <w:pPr>
      <w:keepNext/>
      <w:outlineLvl w:val="3"/>
    </w:pPr>
    <w:rPr>
      <w:rFonts w:ascii="Impact" w:hAnsi="Impact"/>
      <w:sz w:val="40"/>
    </w:rPr>
  </w:style>
  <w:style w:type="paragraph" w:styleId="Heading5">
    <w:name w:val="heading 5"/>
    <w:basedOn w:val="Normal"/>
    <w:link w:val="Heading5Char"/>
    <w:qFormat/>
    <w:rsid w:val="00127974"/>
    <w:pPr>
      <w:keepNext/>
      <w:numPr>
        <w:ilvl w:val="4"/>
        <w:numId w:val="38"/>
      </w:numPr>
      <w:outlineLvl w:val="4"/>
    </w:pPr>
    <w:rPr>
      <w:snapToGrid w:val="0"/>
    </w:rPr>
  </w:style>
  <w:style w:type="paragraph" w:styleId="Heading6">
    <w:name w:val="heading 6"/>
    <w:basedOn w:val="Normal"/>
    <w:link w:val="Heading6Char"/>
    <w:qFormat/>
    <w:rsid w:val="00127974"/>
    <w:pPr>
      <w:numPr>
        <w:ilvl w:val="5"/>
        <w:numId w:val="38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127974"/>
    <w:pPr>
      <w:keepNext/>
      <w:outlineLvl w:val="6"/>
    </w:pPr>
    <w:rPr>
      <w:b/>
      <w:snapToGrid w:val="0"/>
    </w:rPr>
  </w:style>
  <w:style w:type="paragraph" w:styleId="Heading8">
    <w:name w:val="heading 8"/>
    <w:basedOn w:val="Normal"/>
    <w:next w:val="Normal"/>
    <w:link w:val="Heading8Char"/>
    <w:qFormat/>
    <w:rsid w:val="00127974"/>
    <w:pPr>
      <w:keepNext/>
      <w:outlineLvl w:val="7"/>
    </w:pPr>
    <w:rPr>
      <w:b/>
    </w:rPr>
  </w:style>
  <w:style w:type="paragraph" w:styleId="Heading90">
    <w:name w:val="heading 9"/>
    <w:basedOn w:val="Normal"/>
    <w:next w:val="Normal"/>
    <w:link w:val="Heading9Char"/>
    <w:qFormat/>
    <w:rsid w:val="00127974"/>
    <w:pPr>
      <w:spacing w:before="240" w:after="60"/>
      <w:outlineLvl w:val="8"/>
    </w:pPr>
    <w:rPr>
      <w:rFonts w:ascii="Helvetica" w:hAnsi="Helveti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27974"/>
    <w:rPr>
      <w:rFonts w:ascii="Tahoma" w:hAnsi="Tahoma" w:cs="Opus Text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974"/>
    <w:rPr>
      <w:rFonts w:ascii="Tahoma" w:eastAsia="Times New Roman" w:hAnsi="Tahoma" w:cs="Opus Text"/>
      <w:sz w:val="16"/>
      <w:szCs w:val="16"/>
    </w:rPr>
  </w:style>
  <w:style w:type="paragraph" w:customStyle="1" w:styleId="Blockquote">
    <w:name w:val="Blockquote"/>
    <w:basedOn w:val="Normal"/>
    <w:rsid w:val="00127974"/>
    <w:pPr>
      <w:spacing w:before="100" w:after="100"/>
      <w:ind w:left="360" w:right="360"/>
    </w:pPr>
    <w:rPr>
      <w:rFonts w:ascii="Times New Roman" w:hAnsi="Times New Roman"/>
      <w:snapToGrid w:val="0"/>
    </w:rPr>
  </w:style>
  <w:style w:type="paragraph" w:styleId="BodyText">
    <w:name w:val="Body Text"/>
    <w:basedOn w:val="Normal"/>
    <w:link w:val="BodyTextChar"/>
    <w:rsid w:val="00127974"/>
    <w:rPr>
      <w:color w:val="000080"/>
      <w:sz w:val="20"/>
    </w:rPr>
  </w:style>
  <w:style w:type="character" w:customStyle="1" w:styleId="BodyTextChar">
    <w:name w:val="Body Text Char"/>
    <w:basedOn w:val="DefaultParagraphFont"/>
    <w:link w:val="BodyText"/>
    <w:rsid w:val="00127974"/>
    <w:rPr>
      <w:rFonts w:ascii="Arial" w:eastAsia="Times New Roman" w:hAnsi="Arial" w:cs="Times New Roman"/>
      <w:color w:val="000080"/>
      <w:sz w:val="20"/>
      <w:szCs w:val="20"/>
    </w:rPr>
  </w:style>
  <w:style w:type="paragraph" w:styleId="BodyText2">
    <w:name w:val="Body Text 2"/>
    <w:basedOn w:val="Normal"/>
    <w:link w:val="BodyText2Char"/>
    <w:rsid w:val="00127974"/>
    <w:rPr>
      <w:color w:val="333300"/>
      <w:sz w:val="20"/>
    </w:rPr>
  </w:style>
  <w:style w:type="character" w:customStyle="1" w:styleId="BodyText2Char">
    <w:name w:val="Body Text 2 Char"/>
    <w:basedOn w:val="DefaultParagraphFont"/>
    <w:link w:val="BodyText2"/>
    <w:rsid w:val="00127974"/>
    <w:rPr>
      <w:rFonts w:ascii="Arial" w:eastAsia="Times New Roman" w:hAnsi="Arial" w:cs="Times New Roman"/>
      <w:color w:val="333300"/>
      <w:sz w:val="20"/>
      <w:szCs w:val="20"/>
    </w:rPr>
  </w:style>
  <w:style w:type="paragraph" w:styleId="BodyText3">
    <w:name w:val="Body Text 3"/>
    <w:basedOn w:val="Normal"/>
    <w:link w:val="BodyText3Char"/>
    <w:rsid w:val="00127974"/>
    <w:rPr>
      <w:color w:val="FF0000"/>
      <w:sz w:val="28"/>
    </w:rPr>
  </w:style>
  <w:style w:type="character" w:customStyle="1" w:styleId="BodyText3Char">
    <w:name w:val="Body Text 3 Char"/>
    <w:basedOn w:val="DefaultParagraphFont"/>
    <w:link w:val="BodyText3"/>
    <w:rsid w:val="00127974"/>
    <w:rPr>
      <w:rFonts w:ascii="Arial" w:eastAsia="Times New Roman" w:hAnsi="Arial" w:cs="Times New Roman"/>
      <w:color w:val="FF0000"/>
      <w:sz w:val="28"/>
      <w:szCs w:val="20"/>
    </w:rPr>
  </w:style>
  <w:style w:type="paragraph" w:styleId="BodyTextIndent">
    <w:name w:val="Body Text Indent"/>
    <w:basedOn w:val="Normal"/>
    <w:link w:val="BodyTextIndentChar"/>
    <w:rsid w:val="00127974"/>
    <w:pPr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127974"/>
    <w:rPr>
      <w:rFonts w:ascii="Arial" w:eastAsia="Times New Roman" w:hAnsi="Arial" w:cs="Times New Roman"/>
      <w:szCs w:val="20"/>
    </w:rPr>
  </w:style>
  <w:style w:type="paragraph" w:styleId="BodyTextIndent2">
    <w:name w:val="Body Text Indent 2"/>
    <w:basedOn w:val="Normal"/>
    <w:link w:val="BodyTextIndent2Char"/>
    <w:rsid w:val="00127974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127974"/>
    <w:rPr>
      <w:rFonts w:ascii="Arial" w:eastAsia="Times New Roman" w:hAnsi="Arial" w:cs="Times New Roman"/>
      <w:szCs w:val="20"/>
    </w:rPr>
  </w:style>
  <w:style w:type="paragraph" w:styleId="BodyTextIndent3">
    <w:name w:val="Body Text Indent 3"/>
    <w:basedOn w:val="Normal"/>
    <w:link w:val="BodyTextIndent3Char"/>
    <w:rsid w:val="00127974"/>
    <w:pPr>
      <w:ind w:left="2880" w:hanging="720"/>
    </w:pPr>
  </w:style>
  <w:style w:type="character" w:customStyle="1" w:styleId="BodyTextIndent3Char">
    <w:name w:val="Body Text Indent 3 Char"/>
    <w:basedOn w:val="DefaultParagraphFont"/>
    <w:link w:val="BodyTextIndent3"/>
    <w:rsid w:val="00127974"/>
    <w:rPr>
      <w:rFonts w:ascii="Arial" w:eastAsia="Times New Roman" w:hAnsi="Arial" w:cs="Times New Roman"/>
      <w:szCs w:val="20"/>
    </w:rPr>
  </w:style>
  <w:style w:type="paragraph" w:customStyle="1" w:styleId="Chords">
    <w:name w:val="Chords"/>
    <w:basedOn w:val="Normal"/>
    <w:autoRedefine/>
    <w:qFormat/>
    <w:rsid w:val="00094E51"/>
    <w:pPr>
      <w:ind w:left="720"/>
    </w:pPr>
    <w:rPr>
      <w:rFonts w:ascii="Arial Narrow" w:eastAsia="Cambria" w:hAnsi="Arial Narrow"/>
      <w:i/>
      <w:szCs w:val="24"/>
    </w:rPr>
  </w:style>
  <w:style w:type="paragraph" w:customStyle="1" w:styleId="Copyright">
    <w:name w:val="Copyright"/>
    <w:autoRedefine/>
    <w:qFormat/>
    <w:rsid w:val="00425D51"/>
    <w:pPr>
      <w:spacing w:line="180" w:lineRule="exact"/>
      <w:jc w:val="center"/>
    </w:pPr>
    <w:rPr>
      <w:rFonts w:ascii="Arial" w:eastAsia="Times New Roman" w:hAnsi="Arial" w:cs="Times New Roman"/>
      <w:sz w:val="16"/>
      <w:szCs w:val="20"/>
    </w:rPr>
  </w:style>
  <w:style w:type="paragraph" w:styleId="DocumentMap">
    <w:name w:val="Document Map"/>
    <w:basedOn w:val="Normal"/>
    <w:link w:val="DocumentMapChar"/>
    <w:rsid w:val="00127974"/>
    <w:pPr>
      <w:shd w:val="clear" w:color="auto" w:fill="000080"/>
    </w:pPr>
    <w:rPr>
      <w:rFonts w:ascii="Helvetica" w:eastAsia="Opus Text" w:hAnsi="Helvetica"/>
    </w:rPr>
  </w:style>
  <w:style w:type="character" w:customStyle="1" w:styleId="DocumentMapChar">
    <w:name w:val="Document Map Char"/>
    <w:basedOn w:val="DefaultParagraphFont"/>
    <w:link w:val="DocumentMap"/>
    <w:rsid w:val="00127974"/>
    <w:rPr>
      <w:rFonts w:ascii="Helvetica" w:eastAsia="Opus Text" w:hAnsi="Helvetica" w:cs="Times New Roman"/>
      <w:szCs w:val="20"/>
      <w:shd w:val="clear" w:color="auto" w:fill="000080"/>
    </w:rPr>
  </w:style>
  <w:style w:type="character" w:styleId="FollowedHyperlink">
    <w:name w:val="FollowedHyperlink"/>
    <w:rsid w:val="00127974"/>
    <w:rPr>
      <w:color w:val="800080"/>
      <w:u w:val="single"/>
    </w:rPr>
  </w:style>
  <w:style w:type="paragraph" w:styleId="Footer">
    <w:name w:val="footer"/>
    <w:basedOn w:val="Normal"/>
    <w:link w:val="FooterChar"/>
    <w:rsid w:val="00127974"/>
    <w:pPr>
      <w:tabs>
        <w:tab w:val="center" w:pos="4320"/>
        <w:tab w:val="right" w:pos="8640"/>
      </w:tabs>
      <w:jc w:val="center"/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127974"/>
    <w:rPr>
      <w:rFonts w:ascii="Arial" w:eastAsia="Times New Roman" w:hAnsi="Arial" w:cs="Times New Roman"/>
      <w:sz w:val="16"/>
      <w:szCs w:val="20"/>
    </w:rPr>
  </w:style>
  <w:style w:type="paragraph" w:styleId="Header">
    <w:name w:val="header"/>
    <w:basedOn w:val="Normal"/>
    <w:link w:val="HeaderChar"/>
    <w:autoRedefine/>
    <w:qFormat/>
    <w:rsid w:val="00474F8F"/>
    <w:pPr>
      <w:tabs>
        <w:tab w:val="center" w:pos="5400"/>
        <w:tab w:val="right" w:pos="10800"/>
      </w:tabs>
    </w:pPr>
    <w:rPr>
      <w:i/>
    </w:rPr>
  </w:style>
  <w:style w:type="character" w:customStyle="1" w:styleId="HeaderChar">
    <w:name w:val="Header Char"/>
    <w:basedOn w:val="DefaultParagraphFont"/>
    <w:link w:val="Header"/>
    <w:rsid w:val="00474F8F"/>
    <w:rPr>
      <w:rFonts w:ascii="Arial" w:eastAsia="Times New Roman" w:hAnsi="Arial" w:cs="Times New Roman"/>
      <w:i/>
      <w:szCs w:val="20"/>
    </w:rPr>
  </w:style>
  <w:style w:type="paragraph" w:customStyle="1" w:styleId="Indent1">
    <w:name w:val="Indent1"/>
    <w:basedOn w:val="Normal"/>
    <w:rsid w:val="00127974"/>
    <w:pPr>
      <w:ind w:left="720" w:hanging="720"/>
    </w:pPr>
  </w:style>
  <w:style w:type="paragraph" w:customStyle="1" w:styleId="Indent2">
    <w:name w:val="Indent2"/>
    <w:basedOn w:val="Normal"/>
    <w:rsid w:val="00127974"/>
    <w:pPr>
      <w:ind w:left="1440" w:hanging="720"/>
    </w:pPr>
  </w:style>
  <w:style w:type="paragraph" w:customStyle="1" w:styleId="Indent3">
    <w:name w:val="Indent3"/>
    <w:basedOn w:val="Normal"/>
    <w:rsid w:val="00127974"/>
    <w:pPr>
      <w:ind w:left="2160" w:hanging="720"/>
    </w:pPr>
  </w:style>
  <w:style w:type="paragraph" w:customStyle="1" w:styleId="Indent4">
    <w:name w:val="Indent4"/>
    <w:basedOn w:val="Normal"/>
    <w:rsid w:val="00127974"/>
    <w:pPr>
      <w:ind w:left="2880" w:hanging="720"/>
    </w:pPr>
  </w:style>
  <w:style w:type="paragraph" w:customStyle="1" w:styleId="Indent5">
    <w:name w:val="Indent5"/>
    <w:basedOn w:val="Normal"/>
    <w:rsid w:val="00127974"/>
    <w:pPr>
      <w:ind w:left="3600" w:hanging="720"/>
    </w:pPr>
  </w:style>
  <w:style w:type="paragraph" w:styleId="ListBullet">
    <w:name w:val="List Bullet"/>
    <w:basedOn w:val="Normal"/>
    <w:autoRedefine/>
    <w:rsid w:val="00127974"/>
    <w:pPr>
      <w:numPr>
        <w:numId w:val="40"/>
      </w:numPr>
    </w:pPr>
    <w:rPr>
      <w:smallCaps/>
      <w:sz w:val="22"/>
    </w:rPr>
  </w:style>
  <w:style w:type="paragraph" w:customStyle="1" w:styleId="Lyrics">
    <w:name w:val="Lyrics"/>
    <w:basedOn w:val="Normal"/>
    <w:link w:val="LyricsChar"/>
    <w:autoRedefine/>
    <w:qFormat/>
    <w:rsid w:val="005F0418"/>
    <w:pPr>
      <w:tabs>
        <w:tab w:val="left" w:pos="1440"/>
      </w:tabs>
      <w:spacing w:line="288" w:lineRule="exact"/>
      <w:ind w:left="1440"/>
    </w:pPr>
    <w:rPr>
      <w:rFonts w:eastAsia="Arial"/>
      <w:b/>
      <w:sz w:val="28"/>
    </w:rPr>
  </w:style>
  <w:style w:type="paragraph" w:styleId="NormalWeb">
    <w:name w:val="Normal (Web)"/>
    <w:basedOn w:val="Normal"/>
    <w:rsid w:val="00127974"/>
    <w:pPr>
      <w:spacing w:before="100" w:beforeAutospacing="1" w:after="100" w:afterAutospacing="1"/>
    </w:pPr>
    <w:rPr>
      <w:rFonts w:ascii="Georgia" w:eastAsia="Arial Unicode MS" w:hAnsi="Georgia" w:cs="Arial Unicode MS"/>
    </w:rPr>
  </w:style>
  <w:style w:type="paragraph" w:styleId="NormalIndent">
    <w:name w:val="Normal Indent"/>
    <w:basedOn w:val="Normal"/>
    <w:rsid w:val="00127974"/>
    <w:pPr>
      <w:ind w:left="720"/>
    </w:pPr>
  </w:style>
  <w:style w:type="paragraph" w:customStyle="1" w:styleId="Normal1">
    <w:name w:val="Normal1"/>
    <w:rsid w:val="00127974"/>
    <w:pPr>
      <w:pBdr>
        <w:top w:val="nil"/>
        <w:left w:val="nil"/>
        <w:bottom w:val="nil"/>
        <w:right w:val="nil"/>
        <w:between w:val="nil"/>
      </w:pBdr>
    </w:pPr>
    <w:rPr>
      <w:rFonts w:ascii="Cambria" w:hAnsi="Cambria" w:cs="Cambria"/>
      <w:color w:val="000000"/>
    </w:rPr>
  </w:style>
  <w:style w:type="paragraph" w:customStyle="1" w:styleId="Outline1">
    <w:name w:val="Outline1"/>
    <w:basedOn w:val="Normal"/>
    <w:next w:val="Normal"/>
    <w:rsid w:val="00127974"/>
    <w:pPr>
      <w:numPr>
        <w:numId w:val="47"/>
      </w:numPr>
    </w:pPr>
    <w:rPr>
      <w:b/>
    </w:rPr>
  </w:style>
  <w:style w:type="paragraph" w:customStyle="1" w:styleId="Outline2">
    <w:name w:val="Outline2"/>
    <w:basedOn w:val="Normal"/>
    <w:rsid w:val="00127974"/>
    <w:pPr>
      <w:numPr>
        <w:numId w:val="42"/>
      </w:numPr>
      <w:ind w:right="1440"/>
    </w:pPr>
  </w:style>
  <w:style w:type="paragraph" w:customStyle="1" w:styleId="Outline3">
    <w:name w:val="Outline3"/>
    <w:basedOn w:val="Normal"/>
    <w:rsid w:val="00127974"/>
    <w:pPr>
      <w:numPr>
        <w:numId w:val="43"/>
      </w:numPr>
    </w:pPr>
  </w:style>
  <w:style w:type="paragraph" w:customStyle="1" w:styleId="Outline4">
    <w:name w:val="Outline4"/>
    <w:basedOn w:val="Normal"/>
    <w:rsid w:val="00127974"/>
    <w:pPr>
      <w:numPr>
        <w:numId w:val="44"/>
      </w:numPr>
    </w:pPr>
  </w:style>
  <w:style w:type="paragraph" w:customStyle="1" w:styleId="Outline5">
    <w:name w:val="Outline5"/>
    <w:basedOn w:val="Normal"/>
    <w:rsid w:val="00127974"/>
    <w:pPr>
      <w:numPr>
        <w:numId w:val="45"/>
      </w:numPr>
    </w:pPr>
  </w:style>
  <w:style w:type="paragraph" w:customStyle="1" w:styleId="Outline6">
    <w:name w:val="Outline6"/>
    <w:basedOn w:val="Normal"/>
    <w:rsid w:val="00127974"/>
    <w:pPr>
      <w:numPr>
        <w:numId w:val="46"/>
      </w:numPr>
    </w:pPr>
  </w:style>
  <w:style w:type="paragraph" w:customStyle="1" w:styleId="SongTitle">
    <w:name w:val="Song Title"/>
    <w:basedOn w:val="Normal"/>
    <w:autoRedefine/>
    <w:qFormat/>
    <w:rsid w:val="00D81BEF"/>
    <w:pPr>
      <w:jc w:val="center"/>
    </w:pPr>
    <w:rPr>
      <w:rFonts w:eastAsia="Arial"/>
      <w:b/>
      <w:caps/>
      <w:sz w:val="48"/>
      <w:szCs w:val="48"/>
    </w:rPr>
  </w:style>
  <w:style w:type="paragraph" w:customStyle="1" w:styleId="space">
    <w:name w:val="space"/>
    <w:basedOn w:val="Normal"/>
    <w:autoRedefine/>
    <w:qFormat/>
    <w:rsid w:val="00127974"/>
    <w:pPr>
      <w:spacing w:line="140" w:lineRule="exact"/>
    </w:pPr>
    <w:rPr>
      <w:b/>
      <w:sz w:val="20"/>
    </w:rPr>
  </w:style>
  <w:style w:type="character" w:styleId="Strong">
    <w:name w:val="Strong"/>
    <w:qFormat/>
    <w:rsid w:val="00127974"/>
    <w:rPr>
      <w:b/>
    </w:rPr>
  </w:style>
  <w:style w:type="paragraph" w:customStyle="1" w:styleId="Style1">
    <w:name w:val="Style1"/>
    <w:basedOn w:val="Outline1"/>
    <w:rsid w:val="00127974"/>
    <w:pPr>
      <w:numPr>
        <w:ilvl w:val="2"/>
      </w:numPr>
    </w:pPr>
    <w:rPr>
      <w:b w:val="0"/>
    </w:rPr>
  </w:style>
  <w:style w:type="paragraph" w:styleId="Subtitle">
    <w:name w:val="Subtitle"/>
    <w:basedOn w:val="Normal"/>
    <w:link w:val="SubtitleChar"/>
    <w:qFormat/>
    <w:rsid w:val="00127974"/>
    <w:rPr>
      <w:b/>
    </w:rPr>
  </w:style>
  <w:style w:type="character" w:customStyle="1" w:styleId="SubtitleChar">
    <w:name w:val="Subtitle Char"/>
    <w:link w:val="Subtitle"/>
    <w:rsid w:val="000B6813"/>
    <w:rPr>
      <w:rFonts w:ascii="Arial" w:eastAsia="Times New Roman" w:hAnsi="Arial" w:cs="Times New Roman"/>
      <w:b/>
      <w:szCs w:val="20"/>
    </w:rPr>
  </w:style>
  <w:style w:type="character" w:customStyle="1" w:styleId="Tempo">
    <w:name w:val="Tempo"/>
    <w:rsid w:val="00127974"/>
    <w:rPr>
      <w:rFonts w:ascii="Arial" w:eastAsia="ヒラギノ角ゴ Pro W3" w:hAnsi="Arial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shd w:val="clear" w:color="auto" w:fill="auto"/>
      <w:vertAlign w:val="baseline"/>
      <w:lang w:val="en-US"/>
    </w:rPr>
  </w:style>
  <w:style w:type="paragraph" w:styleId="Title">
    <w:name w:val="Title"/>
    <w:basedOn w:val="Normal"/>
    <w:link w:val="TitleChar"/>
    <w:qFormat/>
    <w:rsid w:val="00127974"/>
    <w:pPr>
      <w:jc w:val="center"/>
    </w:pPr>
    <w:rPr>
      <w:b/>
    </w:rPr>
  </w:style>
  <w:style w:type="character" w:customStyle="1" w:styleId="TitleChar">
    <w:name w:val="Title Char"/>
    <w:link w:val="Title"/>
    <w:rsid w:val="000B6813"/>
    <w:rPr>
      <w:rFonts w:ascii="Arial" w:eastAsia="Times New Roman" w:hAnsi="Arial" w:cs="Times New Roman"/>
      <w:b/>
      <w:szCs w:val="20"/>
    </w:rPr>
  </w:style>
  <w:style w:type="paragraph" w:customStyle="1" w:styleId="Verse">
    <w:name w:val="Verse"/>
    <w:basedOn w:val="Normal"/>
    <w:link w:val="VerseChar"/>
    <w:autoRedefine/>
    <w:qFormat/>
    <w:rsid w:val="00094E51"/>
    <w:pPr>
      <w:spacing w:line="288" w:lineRule="exact"/>
      <w:ind w:left="720" w:hanging="720"/>
    </w:pPr>
    <w:rPr>
      <w:rFonts w:eastAsia="Arial"/>
      <w:b/>
      <w:caps/>
      <w:sz w:val="22"/>
      <w:szCs w:val="22"/>
    </w:rPr>
  </w:style>
  <w:style w:type="paragraph" w:customStyle="1" w:styleId="chords2">
    <w:name w:val="chords2"/>
    <w:basedOn w:val="Normal"/>
    <w:rsid w:val="00127974"/>
    <w:pPr>
      <w:ind w:left="1440"/>
    </w:pPr>
    <w:rPr>
      <w:rFonts w:ascii="Arial Narrow" w:hAnsi="Arial Narrow"/>
      <w:i/>
      <w:sz w:val="26"/>
    </w:rPr>
  </w:style>
  <w:style w:type="paragraph" w:customStyle="1" w:styleId="Lyric2">
    <w:name w:val="Lyric2"/>
    <w:basedOn w:val="Normal"/>
    <w:rsid w:val="00127974"/>
    <w:pPr>
      <w:ind w:left="1440"/>
    </w:pPr>
    <w:rPr>
      <w:b/>
      <w:sz w:val="36"/>
    </w:rPr>
  </w:style>
  <w:style w:type="character" w:customStyle="1" w:styleId="Heading1Char">
    <w:name w:val="Heading 1 Char"/>
    <w:link w:val="Heading1"/>
    <w:rsid w:val="000B6813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link w:val="Heading2"/>
    <w:rsid w:val="000B6813"/>
    <w:rPr>
      <w:rFonts w:ascii="Arial Narrow" w:eastAsia="Times New Roman" w:hAnsi="Arial Narrow" w:cs="Times New Roman"/>
      <w:i/>
      <w:szCs w:val="20"/>
    </w:rPr>
  </w:style>
  <w:style w:type="character" w:customStyle="1" w:styleId="Heading3Char">
    <w:name w:val="Heading 3 Char"/>
    <w:link w:val="Heading3"/>
    <w:rsid w:val="000B6813"/>
    <w:rPr>
      <w:rFonts w:ascii="Arial" w:eastAsia="Times New Roman" w:hAnsi="Arial" w:cs="Times New Roman"/>
      <w:i/>
      <w:szCs w:val="20"/>
    </w:rPr>
  </w:style>
  <w:style w:type="character" w:customStyle="1" w:styleId="Heading4Char">
    <w:name w:val="Heading 4 Char"/>
    <w:link w:val="Heading4"/>
    <w:rsid w:val="000B6813"/>
    <w:rPr>
      <w:rFonts w:ascii="Impact" w:eastAsia="Times New Roman" w:hAnsi="Impact" w:cs="Times New Roman"/>
      <w:sz w:val="40"/>
      <w:szCs w:val="20"/>
    </w:rPr>
  </w:style>
  <w:style w:type="character" w:customStyle="1" w:styleId="Heading5Char">
    <w:name w:val="Heading 5 Char"/>
    <w:link w:val="Heading5"/>
    <w:rsid w:val="000B6813"/>
    <w:rPr>
      <w:rFonts w:ascii="Arial" w:eastAsia="Times New Roman" w:hAnsi="Arial" w:cs="Times New Roman"/>
      <w:snapToGrid w:val="0"/>
      <w:szCs w:val="20"/>
    </w:rPr>
  </w:style>
  <w:style w:type="character" w:customStyle="1" w:styleId="Heading6Char">
    <w:name w:val="Heading 6 Char"/>
    <w:link w:val="Heading6"/>
    <w:rsid w:val="000B6813"/>
    <w:rPr>
      <w:rFonts w:ascii="Arial" w:eastAsia="Times New Roman" w:hAnsi="Arial" w:cs="Times New Roman"/>
      <w:szCs w:val="20"/>
    </w:rPr>
  </w:style>
  <w:style w:type="character" w:customStyle="1" w:styleId="Heading7Char">
    <w:name w:val="Heading 7 Char"/>
    <w:basedOn w:val="DefaultParagraphFont"/>
    <w:link w:val="Heading7"/>
    <w:rsid w:val="00127974"/>
    <w:rPr>
      <w:rFonts w:ascii="Arial" w:eastAsia="Times New Roman" w:hAnsi="Arial" w:cs="Times New Roman"/>
      <w:b/>
      <w:snapToGrid w:val="0"/>
      <w:szCs w:val="20"/>
    </w:rPr>
  </w:style>
  <w:style w:type="paragraph" w:customStyle="1" w:styleId="Heading9">
    <w:name w:val="Heading9"/>
    <w:basedOn w:val="Normal"/>
    <w:qFormat/>
    <w:rsid w:val="00127974"/>
    <w:pPr>
      <w:numPr>
        <w:ilvl w:val="1"/>
        <w:numId w:val="39"/>
      </w:numPr>
      <w:tabs>
        <w:tab w:val="left" w:pos="2250"/>
      </w:tabs>
    </w:pPr>
  </w:style>
  <w:style w:type="character" w:styleId="Hyperlink">
    <w:name w:val="Hyperlink"/>
    <w:rsid w:val="00127974"/>
    <w:rPr>
      <w:color w:val="0000FF"/>
      <w:u w:val="single"/>
    </w:rPr>
  </w:style>
  <w:style w:type="character" w:customStyle="1" w:styleId="LyricsChar">
    <w:name w:val="Lyrics Char"/>
    <w:link w:val="Lyrics"/>
    <w:rsid w:val="005F0418"/>
    <w:rPr>
      <w:rFonts w:ascii="Arial" w:eastAsia="Arial" w:hAnsi="Arial" w:cs="Times New Roman"/>
      <w:b/>
      <w:sz w:val="28"/>
      <w:szCs w:val="20"/>
    </w:rPr>
  </w:style>
  <w:style w:type="paragraph" w:customStyle="1" w:styleId="LyricsStart">
    <w:name w:val="Lyrics Start"/>
    <w:basedOn w:val="Lyrics"/>
    <w:rsid w:val="00127974"/>
    <w:pPr>
      <w:tabs>
        <w:tab w:val="left" w:pos="2880"/>
      </w:tabs>
      <w:suppressAutoHyphens/>
      <w:ind w:left="0"/>
    </w:pPr>
  </w:style>
  <w:style w:type="paragraph" w:customStyle="1" w:styleId="Number1">
    <w:name w:val="Number1"/>
    <w:basedOn w:val="Normal"/>
    <w:rsid w:val="00127974"/>
  </w:style>
  <w:style w:type="character" w:styleId="PageNumber">
    <w:name w:val="page number"/>
    <w:basedOn w:val="DefaultParagraphFont"/>
    <w:rsid w:val="00127974"/>
  </w:style>
  <w:style w:type="paragraph" w:customStyle="1" w:styleId="SongNumber">
    <w:name w:val="Song Number"/>
    <w:basedOn w:val="Heading3"/>
    <w:rsid w:val="00127974"/>
    <w:pPr>
      <w:ind w:left="2160" w:hanging="720"/>
      <w:outlineLvl w:val="9"/>
    </w:pPr>
    <w:rPr>
      <w:sz w:val="60"/>
    </w:rPr>
  </w:style>
  <w:style w:type="paragraph" w:customStyle="1" w:styleId="Topic">
    <w:name w:val="Topic"/>
    <w:basedOn w:val="Normal"/>
    <w:rsid w:val="000B6813"/>
    <w:pPr>
      <w:jc w:val="center"/>
    </w:pPr>
    <w:rPr>
      <w:b/>
      <w:bCs/>
      <w:caps/>
      <w:sz w:val="44"/>
    </w:rPr>
  </w:style>
  <w:style w:type="paragraph" w:customStyle="1" w:styleId="H1">
    <w:name w:val="H1"/>
    <w:basedOn w:val="Normal"/>
    <w:next w:val="Normal"/>
    <w:rsid w:val="00127974"/>
    <w:pPr>
      <w:keepNext/>
      <w:spacing w:before="100" w:after="100"/>
      <w:outlineLvl w:val="1"/>
    </w:pPr>
    <w:rPr>
      <w:rFonts w:ascii="Times New Roman" w:hAnsi="Times New Roman"/>
      <w:b/>
      <w:snapToGrid w:val="0"/>
      <w:kern w:val="36"/>
      <w:sz w:val="48"/>
    </w:rPr>
  </w:style>
  <w:style w:type="character" w:customStyle="1" w:styleId="Heading8Char">
    <w:name w:val="Heading 8 Char"/>
    <w:basedOn w:val="DefaultParagraphFont"/>
    <w:link w:val="Heading8"/>
    <w:rsid w:val="00127974"/>
    <w:rPr>
      <w:rFonts w:ascii="Arial" w:eastAsia="Times New Roman" w:hAnsi="Arial" w:cs="Times New Roman"/>
      <w:b/>
      <w:szCs w:val="20"/>
    </w:rPr>
  </w:style>
  <w:style w:type="character" w:customStyle="1" w:styleId="Heading9Char">
    <w:name w:val="Heading 9 Char"/>
    <w:basedOn w:val="DefaultParagraphFont"/>
    <w:link w:val="Heading90"/>
    <w:rsid w:val="00127974"/>
    <w:rPr>
      <w:rFonts w:ascii="Helvetica" w:eastAsia="Times New Roman" w:hAnsi="Helvetica" w:cs="Times New Roman"/>
      <w:szCs w:val="20"/>
    </w:rPr>
  </w:style>
  <w:style w:type="paragraph" w:customStyle="1" w:styleId="LyricsNoChords">
    <w:name w:val="Lyrics No Chords"/>
    <w:basedOn w:val="Normal"/>
    <w:rsid w:val="00127974"/>
    <w:pPr>
      <w:ind w:left="1440"/>
    </w:pPr>
    <w:rPr>
      <w:b/>
      <w:sz w:val="36"/>
    </w:rPr>
  </w:style>
  <w:style w:type="paragraph" w:customStyle="1" w:styleId="Outlin6">
    <w:name w:val="Outlin6"/>
    <w:basedOn w:val="Normal"/>
    <w:rsid w:val="00127974"/>
  </w:style>
  <w:style w:type="paragraph" w:customStyle="1" w:styleId="Footer1">
    <w:name w:val="Footer1"/>
    <w:rsid w:val="000B6813"/>
    <w:pPr>
      <w:tabs>
        <w:tab w:val="center" w:pos="4320"/>
        <w:tab w:val="right" w:pos="8640"/>
      </w:tabs>
      <w:jc w:val="center"/>
    </w:pPr>
    <w:rPr>
      <w:rFonts w:ascii="Arial" w:eastAsia="ヒラギノ角ゴ Pro W3" w:hAnsi="Arial" w:cs="Arial"/>
      <w:sz w:val="16"/>
      <w:szCs w:val="20"/>
      <w:lang w:val="ja-JP" w:eastAsia="ja-JP"/>
    </w:rPr>
  </w:style>
  <w:style w:type="paragraph" w:customStyle="1" w:styleId="Footer2">
    <w:name w:val="Footer2"/>
    <w:rsid w:val="000B6813"/>
    <w:pPr>
      <w:tabs>
        <w:tab w:val="center" w:pos="4320"/>
        <w:tab w:val="right" w:pos="8640"/>
      </w:tabs>
      <w:jc w:val="center"/>
    </w:pPr>
    <w:rPr>
      <w:rFonts w:ascii="Arial" w:eastAsia="ヒラギノ角ゴ Pro W3" w:hAnsi="Arial" w:cs="Arial"/>
      <w:sz w:val="16"/>
      <w:szCs w:val="20"/>
      <w:lang w:eastAsia="ja-JP"/>
    </w:rPr>
  </w:style>
  <w:style w:type="character" w:styleId="FootnoteReference">
    <w:name w:val="footnote reference"/>
    <w:semiHidden/>
    <w:rsid w:val="000B6813"/>
    <w:rPr>
      <w:vertAlign w:val="superscript"/>
    </w:rPr>
  </w:style>
  <w:style w:type="character" w:customStyle="1" w:styleId="jpayne">
    <w:name w:val="jpayne"/>
    <w:semiHidden/>
    <w:rsid w:val="000B6813"/>
    <w:rPr>
      <w:rFonts w:ascii="Arial" w:hAnsi="Arial" w:cs="Arial"/>
      <w:color w:val="auto"/>
      <w:sz w:val="20"/>
      <w:szCs w:val="20"/>
    </w:rPr>
  </w:style>
  <w:style w:type="paragraph" w:customStyle="1" w:styleId="Speaker">
    <w:name w:val="Speaker"/>
    <w:basedOn w:val="Normal"/>
    <w:rsid w:val="000B6813"/>
    <w:pPr>
      <w:jc w:val="center"/>
    </w:pPr>
    <w:rPr>
      <w:sz w:val="28"/>
    </w:rPr>
  </w:style>
  <w:style w:type="character" w:customStyle="1" w:styleId="VerseChar">
    <w:name w:val="Verse Char"/>
    <w:basedOn w:val="DefaultParagraphFont"/>
    <w:link w:val="Verse"/>
    <w:rsid w:val="00094E51"/>
    <w:rPr>
      <w:rFonts w:ascii="Arial" w:eastAsia="Arial" w:hAnsi="Arial" w:cs="Times New Roman"/>
      <w:b/>
      <w: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Elliott\OneDrive%20-%20Alexandria%20Presbyterian%20Church\Documents\Scores\SG%20Scores\SG%20GUITAR%20CHART%20TEMPLATE%20BDE%206.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A0DE954B39894484F8A4BF75B80EBA" ma:contentTypeVersion="10" ma:contentTypeDescription="Create a new document." ma:contentTypeScope="" ma:versionID="878c6f7412200cf4a3b27b76cc10cf02">
  <xsd:schema xmlns:xsd="http://www.w3.org/2001/XMLSchema" xmlns:xs="http://www.w3.org/2001/XMLSchema" xmlns:p="http://schemas.microsoft.com/office/2006/metadata/properties" xmlns:ns3="c4271b5c-9170-4b7c-8095-94b04eac355c" targetNamespace="http://schemas.microsoft.com/office/2006/metadata/properties" ma:root="true" ma:fieldsID="4cbeabbc9be02502b4b04318a4731b94" ns3:_="">
    <xsd:import namespace="c4271b5c-9170-4b7c-8095-94b04eac3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71b5c-9170-4b7c-8095-94b04eac3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82778-D20C-4D54-83B8-E14AC84F1B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E6CD0-1BEA-4E55-991D-026D66DEE0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03836F-995A-E948-9D24-BF5731120D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48185D-C448-451B-9950-A859596A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71b5c-9170-4b7c-8095-94b04eac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 GUITAR CHART TEMPLATE BDE 6.2024</Template>
  <TotalTime>104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Sovereign Grace Churches, Inc.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Elliott</dc:creator>
  <cp:keywords/>
  <dc:description/>
  <cp:lastModifiedBy>Ben Elliott</cp:lastModifiedBy>
  <cp:revision>45</cp:revision>
  <cp:lastPrinted>2020-10-08T15:14:00Z</cp:lastPrinted>
  <dcterms:created xsi:type="dcterms:W3CDTF">2026-11-05T17:11:00Z</dcterms:created>
  <dcterms:modified xsi:type="dcterms:W3CDTF">2026-11-05T18:55:00Z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0x01010050A0DE954B39894484F8A4BF75B80EBA</vt:lpwstr>
  </property>
</Properties>
</file>